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2057E" w14:textId="494ABA29" w:rsidR="00895CB4" w:rsidRPr="004F2B85" w:rsidRDefault="0062173C" w:rsidP="000A20C2">
      <w:pPr>
        <w:pStyle w:val="Heading1"/>
        <w:rPr>
          <w:rFonts w:ascii="Arial" w:hAnsi="Arial"/>
          <w:bCs/>
          <w:color w:val="auto"/>
          <w:szCs w:val="28"/>
        </w:rPr>
      </w:pPr>
      <w:r w:rsidRPr="004F2B85">
        <w:rPr>
          <w:rFonts w:ascii="Arial" w:hAnsi="Arial"/>
          <w:bCs/>
          <w:color w:val="auto"/>
          <w:szCs w:val="28"/>
        </w:rPr>
        <w:t>Pre</w:t>
      </w:r>
      <w:r w:rsidR="00D42B34">
        <w:rPr>
          <w:rFonts w:ascii="Arial" w:hAnsi="Arial"/>
          <w:bCs/>
          <w:color w:val="auto"/>
          <w:szCs w:val="28"/>
        </w:rPr>
        <w:t>-</w:t>
      </w:r>
      <w:r w:rsidR="009B4B83">
        <w:rPr>
          <w:rFonts w:ascii="Arial" w:hAnsi="Arial"/>
          <w:bCs/>
          <w:color w:val="auto"/>
          <w:szCs w:val="28"/>
        </w:rPr>
        <w:t>L</w:t>
      </w:r>
      <w:r w:rsidR="00854DB7" w:rsidRPr="004F2B85">
        <w:rPr>
          <w:rFonts w:ascii="Arial" w:hAnsi="Arial"/>
          <w:bCs/>
          <w:color w:val="auto"/>
          <w:szCs w:val="28"/>
        </w:rPr>
        <w:t>ab Information</w:t>
      </w:r>
    </w:p>
    <w:p w14:paraId="7AD2057F" w14:textId="38B04F94" w:rsidR="00854DB7" w:rsidRPr="002F684D" w:rsidRDefault="00854DB7" w:rsidP="00476965">
      <w:pPr>
        <w:pStyle w:val="hanginglist"/>
        <w:ind w:left="2160" w:hanging="2160"/>
      </w:pPr>
      <w:r w:rsidRPr="002F684D">
        <w:t>Purpose</w:t>
      </w:r>
      <w:r w:rsidRPr="002F684D">
        <w:tab/>
      </w:r>
      <w:r w:rsidR="009631AE">
        <w:rPr>
          <w:b w:val="0"/>
        </w:rPr>
        <w:t>C</w:t>
      </w:r>
      <w:r w:rsidR="00347D5D">
        <w:rPr>
          <w:b w:val="0"/>
        </w:rPr>
        <w:t>onduct an investigation to e</w:t>
      </w:r>
      <w:r w:rsidR="0076503E">
        <w:rPr>
          <w:b w:val="0"/>
        </w:rPr>
        <w:t>xplore</w:t>
      </w:r>
      <w:r w:rsidR="009A79E4">
        <w:rPr>
          <w:b w:val="0"/>
        </w:rPr>
        <w:t xml:space="preserve"> </w:t>
      </w:r>
      <w:r w:rsidR="00883443">
        <w:rPr>
          <w:b w:val="0"/>
        </w:rPr>
        <w:t xml:space="preserve">the </w:t>
      </w:r>
      <w:r w:rsidR="008A78F0">
        <w:rPr>
          <w:b w:val="0"/>
        </w:rPr>
        <w:t xml:space="preserve">relationship between the </w:t>
      </w:r>
      <w:r w:rsidR="002C2C2D">
        <w:rPr>
          <w:b w:val="0"/>
        </w:rPr>
        <w:t xml:space="preserve">centripetal force, </w:t>
      </w:r>
      <w:r w:rsidR="008A78F0">
        <w:rPr>
          <w:b w:val="0"/>
        </w:rPr>
        <w:t xml:space="preserve">mass, </w:t>
      </w:r>
      <w:r w:rsidR="002C2C2D">
        <w:rPr>
          <w:b w:val="0"/>
        </w:rPr>
        <w:t>radius</w:t>
      </w:r>
      <w:r w:rsidR="00A37A33">
        <w:rPr>
          <w:b w:val="0"/>
        </w:rPr>
        <w:t>,</w:t>
      </w:r>
      <w:r w:rsidR="002C2C2D">
        <w:rPr>
          <w:b w:val="0"/>
        </w:rPr>
        <w:t xml:space="preserve"> and </w:t>
      </w:r>
      <w:r w:rsidR="00D703E9">
        <w:rPr>
          <w:b w:val="0"/>
        </w:rPr>
        <w:t>velocity</w:t>
      </w:r>
      <w:r w:rsidR="002C2C2D">
        <w:rPr>
          <w:b w:val="0"/>
        </w:rPr>
        <w:t xml:space="preserve"> </w:t>
      </w:r>
      <w:r w:rsidR="00912E22">
        <w:rPr>
          <w:b w:val="0"/>
        </w:rPr>
        <w:t>of an object moving with uniform circular motion</w:t>
      </w:r>
      <w:r w:rsidRPr="002F684D">
        <w:rPr>
          <w:b w:val="0"/>
        </w:rPr>
        <w:t>.</w:t>
      </w:r>
    </w:p>
    <w:p w14:paraId="7AD20580" w14:textId="13B08A84" w:rsidR="00854DB7" w:rsidRPr="002F684D" w:rsidRDefault="00854DB7" w:rsidP="00854DB7">
      <w:pPr>
        <w:pStyle w:val="hanginglist"/>
        <w:rPr>
          <w:b w:val="0"/>
        </w:rPr>
      </w:pPr>
      <w:r w:rsidRPr="002F684D">
        <w:t>Time</w:t>
      </w:r>
      <w:r w:rsidRPr="002F684D">
        <w:tab/>
      </w:r>
      <w:r w:rsidR="00476965">
        <w:tab/>
      </w:r>
      <w:r w:rsidRPr="002F684D">
        <w:rPr>
          <w:b w:val="0"/>
        </w:rPr>
        <w:t xml:space="preserve">Approximately </w:t>
      </w:r>
      <w:r w:rsidR="005F5B69">
        <w:rPr>
          <w:b w:val="0"/>
        </w:rPr>
        <w:t>90</w:t>
      </w:r>
      <w:r w:rsidRPr="002F684D">
        <w:rPr>
          <w:b w:val="0"/>
        </w:rPr>
        <w:t xml:space="preserve"> minutes</w:t>
      </w:r>
    </w:p>
    <w:p w14:paraId="7AD20581" w14:textId="4EBE3A74" w:rsidR="00854DB7" w:rsidRPr="009A79E4" w:rsidRDefault="00854DB7" w:rsidP="00CF3217">
      <w:pPr>
        <w:pStyle w:val="hanginglist"/>
        <w:spacing w:line="288" w:lineRule="auto"/>
        <w:ind w:left="2160" w:hanging="2160"/>
        <w:rPr>
          <w:b w:val="0"/>
        </w:rPr>
      </w:pPr>
      <w:r w:rsidRPr="002F684D">
        <w:t>Question</w:t>
      </w:r>
      <w:r w:rsidRPr="002F684D">
        <w:tab/>
      </w:r>
      <w:r w:rsidR="009A79E4">
        <w:rPr>
          <w:b w:val="0"/>
        </w:rPr>
        <w:t xml:space="preserve">How </w:t>
      </w:r>
      <w:r w:rsidR="00912E22">
        <w:rPr>
          <w:b w:val="0"/>
        </w:rPr>
        <w:t xml:space="preserve">do </w:t>
      </w:r>
      <w:r w:rsidR="00CF3217">
        <w:rPr>
          <w:b w:val="0"/>
        </w:rPr>
        <w:t>centripetal force, mass</w:t>
      </w:r>
      <w:r w:rsidR="00A37A33">
        <w:rPr>
          <w:b w:val="0"/>
        </w:rPr>
        <w:t>,</w:t>
      </w:r>
      <w:r w:rsidR="00CF3217">
        <w:rPr>
          <w:b w:val="0"/>
        </w:rPr>
        <w:t xml:space="preserve"> and radius affect the </w:t>
      </w:r>
      <w:r w:rsidR="00D703E9">
        <w:rPr>
          <w:b w:val="0"/>
        </w:rPr>
        <w:t>velocity</w:t>
      </w:r>
      <w:r w:rsidR="00CF3217">
        <w:rPr>
          <w:b w:val="0"/>
        </w:rPr>
        <w:t xml:space="preserve"> of an object moving with uniform circular motion</w:t>
      </w:r>
      <w:r w:rsidR="009A79E4" w:rsidRPr="004435DD">
        <w:rPr>
          <w:b w:val="0"/>
        </w:rPr>
        <w:t>?</w:t>
      </w:r>
    </w:p>
    <w:p w14:paraId="0BB7AEDC" w14:textId="5EE9B38F" w:rsidR="00476965" w:rsidRPr="00476965" w:rsidRDefault="00854DB7" w:rsidP="00476965">
      <w:pPr>
        <w:pStyle w:val="hanginglist"/>
        <w:ind w:left="2160" w:hanging="2160"/>
        <w:rPr>
          <w:b w:val="0"/>
        </w:rPr>
      </w:pPr>
      <w:r w:rsidRPr="002F684D">
        <w:t>Hypothesis</w:t>
      </w:r>
      <w:r w:rsidR="009A79E4">
        <w:t xml:space="preserve"> #1</w:t>
      </w:r>
      <w:r w:rsidRPr="002F684D">
        <w:tab/>
      </w:r>
      <w:r w:rsidR="00476965">
        <w:rPr>
          <w:b w:val="0"/>
        </w:rPr>
        <w:t>I</w:t>
      </w:r>
      <w:r w:rsidR="002C2C2D">
        <w:rPr>
          <w:b w:val="0"/>
        </w:rPr>
        <w:t xml:space="preserve">f the </w:t>
      </w:r>
      <w:r w:rsidR="00080C32">
        <w:rPr>
          <w:b w:val="0"/>
        </w:rPr>
        <w:t xml:space="preserve">centripetal </w:t>
      </w:r>
      <w:r w:rsidR="002C2C2D">
        <w:rPr>
          <w:b w:val="0"/>
        </w:rPr>
        <w:t>force applied to an orbiting object</w:t>
      </w:r>
      <w:r w:rsidR="00476965">
        <w:rPr>
          <w:b w:val="0"/>
        </w:rPr>
        <w:t xml:space="preserve"> increases, then the </w:t>
      </w:r>
      <w:r w:rsidR="00D703E9">
        <w:rPr>
          <w:b w:val="0"/>
        </w:rPr>
        <w:t>velocity</w:t>
      </w:r>
      <w:r w:rsidR="00476965">
        <w:rPr>
          <w:b w:val="0"/>
        </w:rPr>
        <w:t xml:space="preserve"> of the </w:t>
      </w:r>
      <w:r w:rsidR="002C2C2D">
        <w:rPr>
          <w:b w:val="0"/>
        </w:rPr>
        <w:t>orbiting object</w:t>
      </w:r>
      <w:r w:rsidR="00476965">
        <w:rPr>
          <w:b w:val="0"/>
        </w:rPr>
        <w:t xml:space="preserve"> </w:t>
      </w:r>
      <w:r w:rsidR="003E718D">
        <w:rPr>
          <w:b w:val="0"/>
        </w:rPr>
        <w:t xml:space="preserve">will </w:t>
      </w:r>
      <w:r w:rsidR="00476965">
        <w:rPr>
          <w:b w:val="0"/>
        </w:rPr>
        <w:t xml:space="preserve">increase when the mass of the </w:t>
      </w:r>
      <w:r w:rsidR="002C2C2D">
        <w:rPr>
          <w:b w:val="0"/>
        </w:rPr>
        <w:t>object</w:t>
      </w:r>
      <w:r w:rsidR="00CF3217">
        <w:rPr>
          <w:b w:val="0"/>
        </w:rPr>
        <w:t xml:space="preserve"> and the radius of the </w:t>
      </w:r>
      <w:r w:rsidR="002C2C2D">
        <w:rPr>
          <w:b w:val="0"/>
        </w:rPr>
        <w:t>orbit</w:t>
      </w:r>
      <w:r w:rsidR="00CF3217">
        <w:rPr>
          <w:b w:val="0"/>
        </w:rPr>
        <w:t xml:space="preserve"> are</w:t>
      </w:r>
      <w:r w:rsidR="00476965">
        <w:rPr>
          <w:b w:val="0"/>
        </w:rPr>
        <w:t xml:space="preserve"> held constant, because </w:t>
      </w:r>
      <w:r w:rsidR="00682FD5">
        <w:rPr>
          <w:b w:val="0"/>
        </w:rPr>
        <w:t>centripetal force</w:t>
      </w:r>
      <w:r w:rsidR="00476965">
        <w:rPr>
          <w:b w:val="0"/>
        </w:rPr>
        <w:t xml:space="preserve"> and </w:t>
      </w:r>
      <w:r w:rsidR="00D703E9">
        <w:rPr>
          <w:b w:val="0"/>
        </w:rPr>
        <w:t>velocity</w:t>
      </w:r>
      <w:r w:rsidR="007403EE">
        <w:rPr>
          <w:b w:val="0"/>
        </w:rPr>
        <w:t xml:space="preserve"> have an exponential relationship</w:t>
      </w:r>
      <w:r w:rsidR="00476965">
        <w:rPr>
          <w:b w:val="0"/>
        </w:rPr>
        <w:t>.</w:t>
      </w:r>
    </w:p>
    <w:p w14:paraId="0B889E6E" w14:textId="469A6A23" w:rsidR="00CF3217" w:rsidRPr="00476965" w:rsidRDefault="009A79E4" w:rsidP="00CF3217">
      <w:pPr>
        <w:pStyle w:val="hanginglist"/>
        <w:ind w:left="2160" w:hanging="2160"/>
        <w:rPr>
          <w:b w:val="0"/>
        </w:rPr>
      </w:pPr>
      <w:r w:rsidRPr="002F684D">
        <w:t>Hypothesis</w:t>
      </w:r>
      <w:r>
        <w:t xml:space="preserve"> #2</w:t>
      </w:r>
      <w:r>
        <w:tab/>
      </w:r>
      <w:r w:rsidR="00CF3217">
        <w:rPr>
          <w:b w:val="0"/>
        </w:rPr>
        <w:t xml:space="preserve">If the mass of </w:t>
      </w:r>
      <w:r w:rsidR="002C2C2D">
        <w:rPr>
          <w:b w:val="0"/>
        </w:rPr>
        <w:t>an orbiting object</w:t>
      </w:r>
      <w:r w:rsidR="00CF3217">
        <w:rPr>
          <w:b w:val="0"/>
        </w:rPr>
        <w:t xml:space="preserve"> incre</w:t>
      </w:r>
      <w:r w:rsidR="002C2C2D">
        <w:rPr>
          <w:b w:val="0"/>
        </w:rPr>
        <w:t xml:space="preserve">ases, then the </w:t>
      </w:r>
      <w:r w:rsidR="00D703E9">
        <w:rPr>
          <w:b w:val="0"/>
        </w:rPr>
        <w:t>velocity</w:t>
      </w:r>
      <w:r w:rsidR="002C2C2D">
        <w:rPr>
          <w:b w:val="0"/>
        </w:rPr>
        <w:t xml:space="preserve"> of the orbiting object</w:t>
      </w:r>
      <w:r w:rsidR="00CF3217">
        <w:rPr>
          <w:b w:val="0"/>
        </w:rPr>
        <w:t xml:space="preserve"> </w:t>
      </w:r>
      <w:r w:rsidR="003E718D">
        <w:rPr>
          <w:b w:val="0"/>
        </w:rPr>
        <w:t xml:space="preserve">will </w:t>
      </w:r>
      <w:r w:rsidR="00D35CA8">
        <w:rPr>
          <w:b w:val="0"/>
        </w:rPr>
        <w:t>de</w:t>
      </w:r>
      <w:r w:rsidR="00CF3217">
        <w:rPr>
          <w:b w:val="0"/>
        </w:rPr>
        <w:t xml:space="preserve">crease when the </w:t>
      </w:r>
      <w:r w:rsidR="002C2C2D">
        <w:rPr>
          <w:b w:val="0"/>
        </w:rPr>
        <w:t>centripetal force acting on the object</w:t>
      </w:r>
      <w:r w:rsidR="00CF3217">
        <w:rPr>
          <w:b w:val="0"/>
        </w:rPr>
        <w:t xml:space="preserve"> and the radius of the </w:t>
      </w:r>
      <w:r w:rsidR="002C2C2D">
        <w:rPr>
          <w:b w:val="0"/>
        </w:rPr>
        <w:t xml:space="preserve">orbit </w:t>
      </w:r>
      <w:r w:rsidR="00CF3217">
        <w:rPr>
          <w:b w:val="0"/>
        </w:rPr>
        <w:t xml:space="preserve">are held constant, because </w:t>
      </w:r>
      <w:r w:rsidR="00844D97">
        <w:rPr>
          <w:b w:val="0"/>
        </w:rPr>
        <w:t>mass</w:t>
      </w:r>
      <w:r w:rsidR="00CF3217">
        <w:rPr>
          <w:b w:val="0"/>
        </w:rPr>
        <w:t xml:space="preserve"> and </w:t>
      </w:r>
      <w:r w:rsidR="00D703E9">
        <w:rPr>
          <w:b w:val="0"/>
        </w:rPr>
        <w:t>velocity</w:t>
      </w:r>
      <w:r w:rsidR="00844D97">
        <w:rPr>
          <w:b w:val="0"/>
        </w:rPr>
        <w:t xml:space="preserve"> </w:t>
      </w:r>
      <w:r w:rsidR="007403EE">
        <w:rPr>
          <w:b w:val="0"/>
        </w:rPr>
        <w:t>have an inverse relationship</w:t>
      </w:r>
      <w:r w:rsidR="00CF3217">
        <w:rPr>
          <w:b w:val="0"/>
        </w:rPr>
        <w:t>.</w:t>
      </w:r>
    </w:p>
    <w:p w14:paraId="2E11F33A" w14:textId="2CE69DDA" w:rsidR="00CF3217" w:rsidRPr="00476965" w:rsidRDefault="00CF3217" w:rsidP="00CF3217">
      <w:pPr>
        <w:pStyle w:val="hanginglist"/>
        <w:ind w:left="2160" w:hanging="2160"/>
        <w:rPr>
          <w:b w:val="0"/>
        </w:rPr>
      </w:pPr>
      <w:r w:rsidRPr="002F684D">
        <w:t>Hypothesis</w:t>
      </w:r>
      <w:r>
        <w:t xml:space="preserve"> #3</w:t>
      </w:r>
      <w:r>
        <w:tab/>
      </w:r>
      <w:r w:rsidR="002C2C2D">
        <w:rPr>
          <w:b w:val="0"/>
        </w:rPr>
        <w:t>If the radius of the orbit</w:t>
      </w:r>
      <w:r>
        <w:rPr>
          <w:b w:val="0"/>
        </w:rPr>
        <w:t xml:space="preserve"> increases, then the </w:t>
      </w:r>
      <w:r w:rsidR="00D703E9">
        <w:rPr>
          <w:b w:val="0"/>
        </w:rPr>
        <w:t>velocity</w:t>
      </w:r>
      <w:r>
        <w:rPr>
          <w:b w:val="0"/>
        </w:rPr>
        <w:t xml:space="preserve"> of the </w:t>
      </w:r>
      <w:r w:rsidR="002C2C2D">
        <w:rPr>
          <w:b w:val="0"/>
        </w:rPr>
        <w:t>orbiting object</w:t>
      </w:r>
      <w:r>
        <w:rPr>
          <w:b w:val="0"/>
        </w:rPr>
        <w:t xml:space="preserve"> </w:t>
      </w:r>
      <w:r w:rsidR="003E718D">
        <w:rPr>
          <w:b w:val="0"/>
        </w:rPr>
        <w:t xml:space="preserve">will </w:t>
      </w:r>
      <w:r>
        <w:rPr>
          <w:b w:val="0"/>
        </w:rPr>
        <w:t xml:space="preserve">increase when the centripetal force acting on the </w:t>
      </w:r>
      <w:r w:rsidR="002C2C2D">
        <w:rPr>
          <w:b w:val="0"/>
        </w:rPr>
        <w:t>object</w:t>
      </w:r>
      <w:r>
        <w:rPr>
          <w:b w:val="0"/>
        </w:rPr>
        <w:t xml:space="preserve"> and the mass of the </w:t>
      </w:r>
      <w:r w:rsidR="002C2C2D">
        <w:rPr>
          <w:b w:val="0"/>
        </w:rPr>
        <w:t xml:space="preserve">object </w:t>
      </w:r>
      <w:r>
        <w:rPr>
          <w:b w:val="0"/>
        </w:rPr>
        <w:t xml:space="preserve">are held constant, because </w:t>
      </w:r>
      <w:r w:rsidR="00844D97">
        <w:rPr>
          <w:b w:val="0"/>
        </w:rPr>
        <w:t xml:space="preserve">radius and </w:t>
      </w:r>
      <w:r w:rsidR="00D703E9">
        <w:rPr>
          <w:b w:val="0"/>
        </w:rPr>
        <w:t>velocity</w:t>
      </w:r>
      <w:r w:rsidR="00844D97">
        <w:rPr>
          <w:b w:val="0"/>
        </w:rPr>
        <w:t xml:space="preserve"> </w:t>
      </w:r>
      <w:r w:rsidR="007403EE">
        <w:rPr>
          <w:b w:val="0"/>
        </w:rPr>
        <w:t>have an exponential relationship</w:t>
      </w:r>
      <w:r>
        <w:rPr>
          <w:b w:val="0"/>
        </w:rPr>
        <w:t>.</w:t>
      </w:r>
    </w:p>
    <w:p w14:paraId="7AD20584" w14:textId="26428592" w:rsidR="00854DB7" w:rsidRPr="002F684D" w:rsidRDefault="00854DB7" w:rsidP="00CF3217">
      <w:pPr>
        <w:pStyle w:val="hanginglist"/>
        <w:ind w:left="2160" w:hanging="2160"/>
      </w:pPr>
      <w:r w:rsidRPr="002F684D">
        <w:t>Variables</w:t>
      </w:r>
      <w:r w:rsidR="00476965">
        <w:t xml:space="preserve"> for</w:t>
      </w:r>
      <w:r w:rsidR="009A79E4">
        <w:t xml:space="preserve"> H1</w:t>
      </w:r>
      <w:r w:rsidRPr="002F684D">
        <w:tab/>
      </w:r>
      <w:r w:rsidRPr="002F684D">
        <w:rPr>
          <w:b w:val="0"/>
          <w:i/>
        </w:rPr>
        <w:t xml:space="preserve">Independent </w:t>
      </w:r>
      <w:r w:rsidR="001F5F47">
        <w:rPr>
          <w:b w:val="0"/>
          <w:i/>
        </w:rPr>
        <w:t>v</w:t>
      </w:r>
      <w:r w:rsidR="001F5F47" w:rsidRPr="002F684D">
        <w:rPr>
          <w:b w:val="0"/>
          <w:i/>
        </w:rPr>
        <w:t>ariable</w:t>
      </w:r>
      <w:r w:rsidRPr="00FF7E36">
        <w:rPr>
          <w:b w:val="0"/>
        </w:rPr>
        <w:t>:</w:t>
      </w:r>
      <w:r w:rsidRPr="00E95298">
        <w:rPr>
          <w:b w:val="0"/>
        </w:rPr>
        <w:t xml:space="preserve"> </w:t>
      </w:r>
      <w:r w:rsidR="002C2C2D">
        <w:rPr>
          <w:b w:val="0"/>
        </w:rPr>
        <w:t xml:space="preserve">centripetal </w:t>
      </w:r>
      <w:r w:rsidR="009A79E4">
        <w:rPr>
          <w:b w:val="0"/>
        </w:rPr>
        <w:t>force</w:t>
      </w:r>
      <w:r w:rsidR="00E815A0">
        <w:rPr>
          <w:b w:val="0"/>
        </w:rPr>
        <w:t xml:space="preserve"> </w:t>
      </w:r>
    </w:p>
    <w:p w14:paraId="7AD20585" w14:textId="610AEF8E" w:rsidR="00854DB7" w:rsidRDefault="00854DB7" w:rsidP="00854DB7">
      <w:pPr>
        <w:pStyle w:val="hanginglist"/>
        <w:rPr>
          <w:b w:val="0"/>
        </w:rPr>
      </w:pPr>
      <w:r w:rsidRPr="002F684D">
        <w:tab/>
      </w:r>
      <w:r w:rsidR="00476965">
        <w:tab/>
      </w:r>
      <w:r w:rsidRPr="002F684D">
        <w:rPr>
          <w:b w:val="0"/>
          <w:i/>
        </w:rPr>
        <w:t xml:space="preserve">Dependent </w:t>
      </w:r>
      <w:r w:rsidR="001F5F47">
        <w:rPr>
          <w:b w:val="0"/>
          <w:i/>
        </w:rPr>
        <w:t>v</w:t>
      </w:r>
      <w:r w:rsidR="001F5F47" w:rsidRPr="002F684D">
        <w:rPr>
          <w:b w:val="0"/>
          <w:i/>
        </w:rPr>
        <w:t>ariable</w:t>
      </w:r>
      <w:r w:rsidRPr="00FF7E36">
        <w:rPr>
          <w:b w:val="0"/>
        </w:rPr>
        <w:t>:</w:t>
      </w:r>
      <w:r w:rsidR="005C51D6" w:rsidRPr="002F684D">
        <w:rPr>
          <w:b w:val="0"/>
        </w:rPr>
        <w:t xml:space="preserve"> </w:t>
      </w:r>
      <w:r w:rsidR="00D703E9">
        <w:rPr>
          <w:b w:val="0"/>
        </w:rPr>
        <w:t>velocity</w:t>
      </w:r>
    </w:p>
    <w:p w14:paraId="7AD20586" w14:textId="28D118E4" w:rsidR="009A79E4" w:rsidRPr="009A79E4" w:rsidRDefault="009A79E4" w:rsidP="00476965">
      <w:pPr>
        <w:pStyle w:val="hanginglist"/>
        <w:ind w:firstLine="720"/>
        <w:rPr>
          <w:b w:val="0"/>
        </w:rPr>
      </w:pPr>
      <w:r w:rsidRPr="009A79E4">
        <w:rPr>
          <w:b w:val="0"/>
          <w:i/>
        </w:rPr>
        <w:t>Constant</w:t>
      </w:r>
      <w:r w:rsidR="009F0F1D">
        <w:rPr>
          <w:b w:val="0"/>
          <w:i/>
        </w:rPr>
        <w:t>s</w:t>
      </w:r>
      <w:r w:rsidRPr="00FF7E36">
        <w:rPr>
          <w:b w:val="0"/>
        </w:rPr>
        <w:t>:</w:t>
      </w:r>
      <w:r>
        <w:rPr>
          <w:b w:val="0"/>
          <w:i/>
        </w:rPr>
        <w:t xml:space="preserve"> </w:t>
      </w:r>
      <w:r>
        <w:rPr>
          <w:b w:val="0"/>
        </w:rPr>
        <w:t>mass</w:t>
      </w:r>
      <w:r w:rsidR="003460BD">
        <w:rPr>
          <w:b w:val="0"/>
        </w:rPr>
        <w:t>, radius</w:t>
      </w:r>
    </w:p>
    <w:p w14:paraId="7AD20587" w14:textId="7B94F94B" w:rsidR="009A79E4" w:rsidRPr="002F684D" w:rsidRDefault="009A79E4" w:rsidP="009A79E4">
      <w:pPr>
        <w:pStyle w:val="hanginglist"/>
      </w:pPr>
      <w:r w:rsidRPr="002F684D">
        <w:t>Variables</w:t>
      </w:r>
      <w:r w:rsidR="00476965">
        <w:t xml:space="preserve"> for</w:t>
      </w:r>
      <w:r>
        <w:t xml:space="preserve"> H2</w:t>
      </w:r>
      <w:r>
        <w:tab/>
      </w:r>
      <w:r w:rsidRPr="002F684D">
        <w:rPr>
          <w:b w:val="0"/>
          <w:i/>
        </w:rPr>
        <w:t xml:space="preserve">Independent </w:t>
      </w:r>
      <w:r w:rsidR="001F5F47">
        <w:rPr>
          <w:b w:val="0"/>
          <w:i/>
        </w:rPr>
        <w:t>v</w:t>
      </w:r>
      <w:r w:rsidR="001F5F47" w:rsidRPr="002F684D">
        <w:rPr>
          <w:b w:val="0"/>
          <w:i/>
        </w:rPr>
        <w:t>ariable</w:t>
      </w:r>
      <w:r w:rsidRPr="00FF7E36">
        <w:rPr>
          <w:b w:val="0"/>
        </w:rPr>
        <w:t>:</w:t>
      </w:r>
      <w:r w:rsidRPr="002F684D">
        <w:rPr>
          <w:b w:val="0"/>
        </w:rPr>
        <w:t xml:space="preserve"> </w:t>
      </w:r>
      <w:r>
        <w:rPr>
          <w:b w:val="0"/>
        </w:rPr>
        <w:t>mass</w:t>
      </w:r>
      <w:r w:rsidR="00E815A0">
        <w:rPr>
          <w:b w:val="0"/>
        </w:rPr>
        <w:t xml:space="preserve"> </w:t>
      </w:r>
    </w:p>
    <w:p w14:paraId="7AD20588" w14:textId="1D2CA2DE" w:rsidR="009A79E4" w:rsidRDefault="009A79E4" w:rsidP="009A79E4">
      <w:pPr>
        <w:pStyle w:val="hanginglist"/>
        <w:rPr>
          <w:b w:val="0"/>
        </w:rPr>
      </w:pPr>
      <w:r w:rsidRPr="002F684D">
        <w:tab/>
      </w:r>
      <w:r w:rsidR="00476965">
        <w:tab/>
      </w:r>
      <w:r w:rsidRPr="002F684D">
        <w:rPr>
          <w:b w:val="0"/>
          <w:i/>
        </w:rPr>
        <w:t xml:space="preserve">Dependent </w:t>
      </w:r>
      <w:r w:rsidR="001F5F47">
        <w:rPr>
          <w:b w:val="0"/>
          <w:i/>
        </w:rPr>
        <w:t>v</w:t>
      </w:r>
      <w:r w:rsidR="001F5F47" w:rsidRPr="002F684D">
        <w:rPr>
          <w:b w:val="0"/>
          <w:i/>
        </w:rPr>
        <w:t>ariable</w:t>
      </w:r>
      <w:r w:rsidRPr="00FF7E36">
        <w:rPr>
          <w:b w:val="0"/>
        </w:rPr>
        <w:t>:</w:t>
      </w:r>
      <w:r w:rsidRPr="00E95298">
        <w:rPr>
          <w:b w:val="0"/>
        </w:rPr>
        <w:t xml:space="preserve"> </w:t>
      </w:r>
      <w:r w:rsidR="00D703E9">
        <w:rPr>
          <w:b w:val="0"/>
        </w:rPr>
        <w:t>velocity</w:t>
      </w:r>
    </w:p>
    <w:p w14:paraId="7AD20589" w14:textId="597CEF12" w:rsidR="00854DB7" w:rsidRPr="002F684D" w:rsidRDefault="009A79E4" w:rsidP="00476965">
      <w:pPr>
        <w:pStyle w:val="hanginglist"/>
        <w:ind w:firstLine="720"/>
        <w:rPr>
          <w:b w:val="0"/>
        </w:rPr>
      </w:pPr>
      <w:r w:rsidRPr="009A79E4">
        <w:rPr>
          <w:b w:val="0"/>
          <w:i/>
        </w:rPr>
        <w:t>Constan</w:t>
      </w:r>
      <w:r w:rsidR="00B25670">
        <w:rPr>
          <w:b w:val="0"/>
          <w:i/>
        </w:rPr>
        <w:t>ts:</w:t>
      </w:r>
      <w:r w:rsidRPr="00FF7E36">
        <w:rPr>
          <w:b w:val="0"/>
        </w:rPr>
        <w:t xml:space="preserve"> </w:t>
      </w:r>
      <w:r w:rsidR="003460BD">
        <w:rPr>
          <w:b w:val="0"/>
        </w:rPr>
        <w:t>centripetal force</w:t>
      </w:r>
      <w:r w:rsidR="009F0F1D">
        <w:rPr>
          <w:b w:val="0"/>
        </w:rPr>
        <w:t xml:space="preserve">, radius </w:t>
      </w:r>
    </w:p>
    <w:p w14:paraId="27B31425" w14:textId="5470D26C" w:rsidR="00CF3217" w:rsidRPr="002F684D" w:rsidRDefault="00CF3217" w:rsidP="00CF3217">
      <w:pPr>
        <w:pStyle w:val="hanginglist"/>
      </w:pPr>
      <w:r w:rsidRPr="002F684D">
        <w:t>Variables</w:t>
      </w:r>
      <w:r>
        <w:t xml:space="preserve"> for H3</w:t>
      </w:r>
      <w:r>
        <w:tab/>
      </w:r>
      <w:r w:rsidRPr="002F684D">
        <w:rPr>
          <w:b w:val="0"/>
          <w:i/>
        </w:rPr>
        <w:t xml:space="preserve">Independent </w:t>
      </w:r>
      <w:r w:rsidR="001F5F47">
        <w:rPr>
          <w:b w:val="0"/>
          <w:i/>
        </w:rPr>
        <w:t>v</w:t>
      </w:r>
      <w:r w:rsidR="001F5F47" w:rsidRPr="002F684D">
        <w:rPr>
          <w:b w:val="0"/>
          <w:i/>
        </w:rPr>
        <w:t>ariable</w:t>
      </w:r>
      <w:r w:rsidRPr="00FF7E36">
        <w:rPr>
          <w:b w:val="0"/>
        </w:rPr>
        <w:t>:</w:t>
      </w:r>
      <w:r w:rsidRPr="002F684D">
        <w:rPr>
          <w:b w:val="0"/>
        </w:rPr>
        <w:t xml:space="preserve"> </w:t>
      </w:r>
      <w:r w:rsidR="009F0F1D">
        <w:rPr>
          <w:b w:val="0"/>
        </w:rPr>
        <w:t xml:space="preserve">radius </w:t>
      </w:r>
    </w:p>
    <w:p w14:paraId="1C189221" w14:textId="074566C9" w:rsidR="00CF3217" w:rsidRDefault="00CF3217" w:rsidP="00CF3217">
      <w:pPr>
        <w:pStyle w:val="hanginglist"/>
        <w:rPr>
          <w:b w:val="0"/>
        </w:rPr>
      </w:pPr>
      <w:r w:rsidRPr="002F684D">
        <w:tab/>
      </w:r>
      <w:r>
        <w:tab/>
      </w:r>
      <w:r w:rsidRPr="002F684D">
        <w:rPr>
          <w:b w:val="0"/>
          <w:i/>
        </w:rPr>
        <w:t xml:space="preserve">Dependent </w:t>
      </w:r>
      <w:r w:rsidR="001F5F47">
        <w:rPr>
          <w:b w:val="0"/>
          <w:i/>
        </w:rPr>
        <w:t>v</w:t>
      </w:r>
      <w:r w:rsidR="001F5F47" w:rsidRPr="002F684D">
        <w:rPr>
          <w:b w:val="0"/>
          <w:i/>
        </w:rPr>
        <w:t>ariable</w:t>
      </w:r>
      <w:r w:rsidRPr="00FF7E36">
        <w:rPr>
          <w:b w:val="0"/>
        </w:rPr>
        <w:t>:</w:t>
      </w:r>
      <w:r w:rsidRPr="00E95298">
        <w:rPr>
          <w:b w:val="0"/>
        </w:rPr>
        <w:t xml:space="preserve"> </w:t>
      </w:r>
      <w:r w:rsidR="00D703E9">
        <w:rPr>
          <w:b w:val="0"/>
        </w:rPr>
        <w:t>velocity</w:t>
      </w:r>
    </w:p>
    <w:p w14:paraId="75AAC8C9" w14:textId="72D39209" w:rsidR="00CF3217" w:rsidRPr="002F684D" w:rsidRDefault="00CF3217" w:rsidP="00CF3217">
      <w:pPr>
        <w:pStyle w:val="hanginglist"/>
        <w:ind w:firstLine="720"/>
        <w:rPr>
          <w:b w:val="0"/>
        </w:rPr>
      </w:pPr>
      <w:r w:rsidRPr="009A79E4">
        <w:rPr>
          <w:b w:val="0"/>
          <w:i/>
        </w:rPr>
        <w:t>Constant</w:t>
      </w:r>
      <w:r w:rsidR="00B25670">
        <w:rPr>
          <w:b w:val="0"/>
          <w:i/>
        </w:rPr>
        <w:t>s</w:t>
      </w:r>
      <w:r w:rsidRPr="00FF7E36">
        <w:rPr>
          <w:b w:val="0"/>
        </w:rPr>
        <w:t>:</w:t>
      </w:r>
      <w:r w:rsidR="009F0F1D">
        <w:rPr>
          <w:b w:val="0"/>
        </w:rPr>
        <w:t xml:space="preserve"> </w:t>
      </w:r>
      <w:r w:rsidR="003460BD">
        <w:rPr>
          <w:b w:val="0"/>
        </w:rPr>
        <w:t xml:space="preserve">centripetal </w:t>
      </w:r>
      <w:r w:rsidR="009F0F1D">
        <w:rPr>
          <w:b w:val="0"/>
        </w:rPr>
        <w:t>force</w:t>
      </w:r>
      <w:r w:rsidR="006425CC">
        <w:rPr>
          <w:b w:val="0"/>
        </w:rPr>
        <w:t>, mass</w:t>
      </w:r>
      <w:r w:rsidR="009F0F1D">
        <w:rPr>
          <w:b w:val="0"/>
        </w:rPr>
        <w:t xml:space="preserve"> </w:t>
      </w:r>
    </w:p>
    <w:p w14:paraId="503C4AA6" w14:textId="0C84CF91" w:rsidR="00076256" w:rsidRDefault="002119A7" w:rsidP="00107C62">
      <w:pPr>
        <w:autoSpaceDE w:val="0"/>
        <w:autoSpaceDN w:val="0"/>
        <w:adjustRightInd w:val="0"/>
        <w:spacing w:after="0" w:line="288" w:lineRule="auto"/>
        <w:ind w:left="2160" w:hanging="2160"/>
        <w:rPr>
          <w:rFonts w:eastAsia="MS Mincho" w:cs="Arial"/>
          <w:szCs w:val="20"/>
        </w:rPr>
      </w:pPr>
      <w:r w:rsidRPr="00276AD6">
        <w:rPr>
          <w:b/>
        </w:rPr>
        <w:t>Summary</w:t>
      </w:r>
      <w:r w:rsidR="000E2782">
        <w:rPr>
          <w:b/>
        </w:rPr>
        <w:tab/>
      </w:r>
      <w:r w:rsidR="00276AD6" w:rsidRPr="00A64E24">
        <w:rPr>
          <w:rFonts w:eastAsia="MS Mincho" w:cs="Arial"/>
          <w:szCs w:val="20"/>
        </w:rPr>
        <w:t>Th</w:t>
      </w:r>
      <w:r w:rsidR="000E2782">
        <w:rPr>
          <w:rFonts w:eastAsia="MS Mincho" w:cs="Arial"/>
          <w:szCs w:val="20"/>
        </w:rPr>
        <w:t>is</w:t>
      </w:r>
      <w:r w:rsidR="00276AD6" w:rsidRPr="00A64E24">
        <w:rPr>
          <w:rFonts w:eastAsia="MS Mincho" w:cs="Arial"/>
          <w:szCs w:val="20"/>
        </w:rPr>
        <w:t xml:space="preserve"> experiment is divided into </w:t>
      </w:r>
      <w:r w:rsidR="00B83426">
        <w:rPr>
          <w:rFonts w:eastAsia="MS Mincho" w:cs="Arial"/>
          <w:szCs w:val="20"/>
        </w:rPr>
        <w:t>three</w:t>
      </w:r>
      <w:r w:rsidR="00B204F5">
        <w:rPr>
          <w:rFonts w:eastAsia="MS Mincho" w:cs="Arial"/>
          <w:szCs w:val="20"/>
        </w:rPr>
        <w:t xml:space="preserve"> p</w:t>
      </w:r>
      <w:r w:rsidR="00276AD6" w:rsidRPr="00A64E24">
        <w:rPr>
          <w:rFonts w:eastAsia="MS Mincho" w:cs="Arial"/>
          <w:szCs w:val="20"/>
        </w:rPr>
        <w:t xml:space="preserve">arts. </w:t>
      </w:r>
      <w:r w:rsidR="000E2782">
        <w:rPr>
          <w:rFonts w:eastAsia="MS Mincho" w:cs="Arial"/>
          <w:szCs w:val="20"/>
        </w:rPr>
        <w:t>For e</w:t>
      </w:r>
      <w:r w:rsidR="002754F8">
        <w:rPr>
          <w:rFonts w:eastAsia="MS Mincho" w:cs="Arial"/>
          <w:szCs w:val="20"/>
        </w:rPr>
        <w:t>ach part</w:t>
      </w:r>
      <w:r w:rsidR="00AD301C">
        <w:rPr>
          <w:rFonts w:eastAsia="MS Mincho" w:cs="Arial"/>
          <w:szCs w:val="20"/>
        </w:rPr>
        <w:t>,</w:t>
      </w:r>
      <w:r w:rsidR="002754F8">
        <w:rPr>
          <w:rFonts w:eastAsia="MS Mincho" w:cs="Arial"/>
          <w:szCs w:val="20"/>
        </w:rPr>
        <w:t xml:space="preserve"> </w:t>
      </w:r>
      <w:r w:rsidR="000E2782">
        <w:rPr>
          <w:rFonts w:eastAsia="MS Mincho" w:cs="Arial"/>
          <w:szCs w:val="20"/>
        </w:rPr>
        <w:t xml:space="preserve">you will </w:t>
      </w:r>
      <w:r w:rsidR="00D111E9">
        <w:rPr>
          <w:rFonts w:eastAsia="MS Mincho" w:cs="Arial"/>
          <w:szCs w:val="20"/>
        </w:rPr>
        <w:t>use</w:t>
      </w:r>
      <w:r w:rsidR="00107C62">
        <w:rPr>
          <w:rFonts w:eastAsia="MS Mincho" w:cs="Arial"/>
          <w:szCs w:val="20"/>
        </w:rPr>
        <w:t xml:space="preserve"> </w:t>
      </w:r>
      <w:r w:rsidR="00173A4F">
        <w:rPr>
          <w:rFonts w:eastAsia="MS Mincho" w:cs="Arial"/>
          <w:szCs w:val="20"/>
        </w:rPr>
        <w:t>nylon string</w:t>
      </w:r>
      <w:r w:rsidR="00107C62">
        <w:rPr>
          <w:rFonts w:eastAsia="MS Mincho" w:cs="Arial"/>
          <w:szCs w:val="20"/>
        </w:rPr>
        <w:t xml:space="preserve"> with a rubber stopper on one end and metal washers on the other end</w:t>
      </w:r>
      <w:r w:rsidR="000A440F">
        <w:rPr>
          <w:rFonts w:eastAsia="MS Mincho" w:cs="Arial"/>
          <w:szCs w:val="20"/>
        </w:rPr>
        <w:t xml:space="preserve">. </w:t>
      </w:r>
      <w:r w:rsidR="00107C62">
        <w:rPr>
          <w:rFonts w:eastAsia="MS Mincho" w:cs="Arial"/>
          <w:szCs w:val="20"/>
        </w:rPr>
        <w:t>You wi</w:t>
      </w:r>
      <w:r w:rsidR="00076256">
        <w:rPr>
          <w:rFonts w:eastAsia="MS Mincho" w:cs="Arial"/>
          <w:szCs w:val="20"/>
        </w:rPr>
        <w:t>ll spin the rubber stopper over</w:t>
      </w:r>
      <w:r w:rsidR="00107C62">
        <w:rPr>
          <w:rFonts w:eastAsia="MS Mincho" w:cs="Arial"/>
          <w:szCs w:val="20"/>
        </w:rPr>
        <w:t>head while</w:t>
      </w:r>
      <w:r w:rsidR="003F7A33">
        <w:rPr>
          <w:rFonts w:eastAsia="MS Mincho" w:cs="Arial"/>
          <w:szCs w:val="20"/>
        </w:rPr>
        <w:t xml:space="preserve"> two</w:t>
      </w:r>
      <w:r w:rsidR="00107C62">
        <w:rPr>
          <w:rFonts w:eastAsia="MS Mincho" w:cs="Arial"/>
          <w:szCs w:val="20"/>
        </w:rPr>
        <w:t xml:space="preserve"> lab partners </w:t>
      </w:r>
      <w:r w:rsidR="00D111E9">
        <w:rPr>
          <w:rFonts w:eastAsia="MS Mincho" w:cs="Arial"/>
          <w:szCs w:val="20"/>
        </w:rPr>
        <w:t xml:space="preserve">measure the time it takes the stopper to complete </w:t>
      </w:r>
      <w:r w:rsidR="001F5F47">
        <w:rPr>
          <w:rFonts w:eastAsia="MS Mincho" w:cs="Arial"/>
          <w:szCs w:val="20"/>
        </w:rPr>
        <w:t xml:space="preserve">ten </w:t>
      </w:r>
      <w:r w:rsidR="00D111E9">
        <w:rPr>
          <w:rFonts w:eastAsia="MS Mincho" w:cs="Arial"/>
          <w:szCs w:val="20"/>
        </w:rPr>
        <w:t>revolutions</w:t>
      </w:r>
      <w:r w:rsidR="00107C62">
        <w:rPr>
          <w:rFonts w:eastAsia="MS Mincho" w:cs="Arial"/>
          <w:szCs w:val="20"/>
        </w:rPr>
        <w:t xml:space="preserve">. </w:t>
      </w:r>
    </w:p>
    <w:p w14:paraId="32F85607" w14:textId="77777777" w:rsidR="00C031F5" w:rsidRDefault="00C031F5" w:rsidP="00107C62">
      <w:pPr>
        <w:autoSpaceDE w:val="0"/>
        <w:autoSpaceDN w:val="0"/>
        <w:adjustRightInd w:val="0"/>
        <w:spacing w:after="0" w:line="288" w:lineRule="auto"/>
        <w:ind w:left="2160" w:hanging="2160"/>
        <w:rPr>
          <w:rFonts w:eastAsia="MS Mincho" w:cs="Arial"/>
          <w:szCs w:val="20"/>
        </w:rPr>
      </w:pPr>
    </w:p>
    <w:p w14:paraId="49D0E3D0" w14:textId="77777777" w:rsidR="00076256" w:rsidRDefault="000A440F" w:rsidP="00076256">
      <w:pPr>
        <w:autoSpaceDE w:val="0"/>
        <w:autoSpaceDN w:val="0"/>
        <w:adjustRightInd w:val="0"/>
        <w:spacing w:after="0" w:line="288" w:lineRule="auto"/>
        <w:ind w:left="2160"/>
        <w:rPr>
          <w:rFonts w:eastAsia="MS Mincho" w:cs="Arial"/>
          <w:szCs w:val="20"/>
        </w:rPr>
      </w:pPr>
      <w:r>
        <w:rPr>
          <w:rFonts w:eastAsia="MS Mincho" w:cs="Arial"/>
          <w:szCs w:val="20"/>
        </w:rPr>
        <w:t xml:space="preserve">For the first part of the </w:t>
      </w:r>
      <w:r w:rsidR="009B3B4B">
        <w:rPr>
          <w:rFonts w:eastAsia="MS Mincho" w:cs="Arial"/>
          <w:szCs w:val="20"/>
        </w:rPr>
        <w:t>experiment</w:t>
      </w:r>
      <w:r>
        <w:rPr>
          <w:rFonts w:eastAsia="MS Mincho" w:cs="Arial"/>
          <w:szCs w:val="20"/>
        </w:rPr>
        <w:t xml:space="preserve">, you will </w:t>
      </w:r>
      <w:r w:rsidR="003F7A33">
        <w:rPr>
          <w:rFonts w:eastAsia="MS Mincho" w:cs="Arial"/>
          <w:szCs w:val="20"/>
        </w:rPr>
        <w:t xml:space="preserve">change the number of washers hung from the nylon string to </w:t>
      </w:r>
      <w:r>
        <w:rPr>
          <w:rFonts w:eastAsia="MS Mincho" w:cs="Arial"/>
          <w:szCs w:val="20"/>
        </w:rPr>
        <w:t xml:space="preserve">examine how </w:t>
      </w:r>
      <w:r w:rsidR="00761FC5">
        <w:rPr>
          <w:rFonts w:eastAsia="MS Mincho" w:cs="Arial"/>
          <w:szCs w:val="20"/>
        </w:rPr>
        <w:t>a</w:t>
      </w:r>
      <w:r>
        <w:rPr>
          <w:rFonts w:eastAsia="MS Mincho" w:cs="Arial"/>
          <w:szCs w:val="20"/>
        </w:rPr>
        <w:t xml:space="preserve"> </w:t>
      </w:r>
      <w:r w:rsidR="00682FD5">
        <w:rPr>
          <w:rFonts w:eastAsia="MS Mincho" w:cs="Arial"/>
          <w:szCs w:val="20"/>
        </w:rPr>
        <w:t>centripetal force</w:t>
      </w:r>
      <w:r>
        <w:rPr>
          <w:rFonts w:eastAsia="MS Mincho" w:cs="Arial"/>
          <w:szCs w:val="20"/>
        </w:rPr>
        <w:t xml:space="preserve"> applied to the </w:t>
      </w:r>
      <w:r w:rsidR="00107C62">
        <w:rPr>
          <w:rFonts w:eastAsia="MS Mincho" w:cs="Arial"/>
          <w:szCs w:val="20"/>
        </w:rPr>
        <w:t>stopper</w:t>
      </w:r>
      <w:r>
        <w:rPr>
          <w:rFonts w:eastAsia="MS Mincho" w:cs="Arial"/>
          <w:szCs w:val="20"/>
        </w:rPr>
        <w:t xml:space="preserve"> affects the </w:t>
      </w:r>
      <w:r w:rsidR="00D703E9">
        <w:rPr>
          <w:rFonts w:eastAsia="MS Mincho" w:cs="Arial"/>
          <w:szCs w:val="20"/>
        </w:rPr>
        <w:t>velocity</w:t>
      </w:r>
      <w:r w:rsidR="00107C62">
        <w:rPr>
          <w:rFonts w:eastAsia="MS Mincho" w:cs="Arial"/>
          <w:szCs w:val="20"/>
        </w:rPr>
        <w:t xml:space="preserve"> of the stopper</w:t>
      </w:r>
      <w:r>
        <w:rPr>
          <w:rFonts w:eastAsia="MS Mincho" w:cs="Arial"/>
          <w:szCs w:val="20"/>
        </w:rPr>
        <w:t xml:space="preserve">. </w:t>
      </w:r>
    </w:p>
    <w:p w14:paraId="7C0928A6" w14:textId="77777777" w:rsidR="00C031F5" w:rsidRDefault="00C031F5" w:rsidP="00076256">
      <w:pPr>
        <w:autoSpaceDE w:val="0"/>
        <w:autoSpaceDN w:val="0"/>
        <w:adjustRightInd w:val="0"/>
        <w:spacing w:after="0" w:line="288" w:lineRule="auto"/>
        <w:ind w:left="2160"/>
        <w:rPr>
          <w:rFonts w:eastAsia="MS Mincho" w:cs="Arial"/>
          <w:szCs w:val="20"/>
        </w:rPr>
      </w:pPr>
    </w:p>
    <w:p w14:paraId="0A0D08A4" w14:textId="77777777" w:rsidR="00076256" w:rsidRDefault="00F0097E" w:rsidP="00076256">
      <w:pPr>
        <w:autoSpaceDE w:val="0"/>
        <w:autoSpaceDN w:val="0"/>
        <w:adjustRightInd w:val="0"/>
        <w:spacing w:after="0" w:line="288" w:lineRule="auto"/>
        <w:ind w:left="2160"/>
        <w:rPr>
          <w:rFonts w:eastAsia="MS Mincho" w:cs="Arial"/>
          <w:szCs w:val="20"/>
        </w:rPr>
      </w:pPr>
      <w:r>
        <w:rPr>
          <w:rFonts w:eastAsia="MS Mincho" w:cs="Arial"/>
          <w:szCs w:val="20"/>
        </w:rPr>
        <w:t xml:space="preserve">For the second part of the </w:t>
      </w:r>
      <w:r w:rsidR="009B3B4B">
        <w:rPr>
          <w:rFonts w:eastAsia="MS Mincho" w:cs="Arial"/>
          <w:szCs w:val="20"/>
        </w:rPr>
        <w:t>experiment</w:t>
      </w:r>
      <w:r>
        <w:rPr>
          <w:rFonts w:eastAsia="MS Mincho" w:cs="Arial"/>
          <w:szCs w:val="20"/>
        </w:rPr>
        <w:t xml:space="preserve">, you will </w:t>
      </w:r>
      <w:r w:rsidR="003F7A33">
        <w:rPr>
          <w:rFonts w:eastAsia="MS Mincho" w:cs="Arial"/>
          <w:szCs w:val="20"/>
        </w:rPr>
        <w:t xml:space="preserve">add mass to the stopper end of the string to </w:t>
      </w:r>
      <w:r>
        <w:rPr>
          <w:rFonts w:eastAsia="MS Mincho" w:cs="Arial"/>
          <w:szCs w:val="20"/>
        </w:rPr>
        <w:t xml:space="preserve">examine how the mass of the </w:t>
      </w:r>
      <w:r w:rsidR="00107C62">
        <w:rPr>
          <w:rFonts w:eastAsia="MS Mincho" w:cs="Arial"/>
          <w:szCs w:val="20"/>
        </w:rPr>
        <w:t>stopper</w:t>
      </w:r>
      <w:r>
        <w:rPr>
          <w:rFonts w:eastAsia="MS Mincho" w:cs="Arial"/>
          <w:szCs w:val="20"/>
        </w:rPr>
        <w:t xml:space="preserve"> affects </w:t>
      </w:r>
      <w:r w:rsidR="00107C62">
        <w:rPr>
          <w:rFonts w:eastAsia="MS Mincho" w:cs="Arial"/>
          <w:szCs w:val="20"/>
        </w:rPr>
        <w:t xml:space="preserve">its </w:t>
      </w:r>
      <w:r w:rsidR="00D703E9">
        <w:rPr>
          <w:rFonts w:eastAsia="MS Mincho" w:cs="Arial"/>
          <w:szCs w:val="20"/>
        </w:rPr>
        <w:t>velocity</w:t>
      </w:r>
      <w:r w:rsidR="00107C62">
        <w:rPr>
          <w:rFonts w:eastAsia="MS Mincho" w:cs="Arial"/>
          <w:szCs w:val="20"/>
        </w:rPr>
        <w:t xml:space="preserve">. </w:t>
      </w:r>
    </w:p>
    <w:p w14:paraId="06696DE8" w14:textId="77777777" w:rsidR="00C031F5" w:rsidRDefault="00C031F5" w:rsidP="00076256">
      <w:pPr>
        <w:autoSpaceDE w:val="0"/>
        <w:autoSpaceDN w:val="0"/>
        <w:adjustRightInd w:val="0"/>
        <w:spacing w:after="0" w:line="288" w:lineRule="auto"/>
        <w:ind w:left="2160"/>
        <w:rPr>
          <w:rFonts w:eastAsia="MS Mincho" w:cs="Arial"/>
          <w:szCs w:val="20"/>
        </w:rPr>
      </w:pPr>
    </w:p>
    <w:p w14:paraId="63CACAFC" w14:textId="14F32486" w:rsidR="00107C62" w:rsidRDefault="00107C62" w:rsidP="00076256">
      <w:pPr>
        <w:autoSpaceDE w:val="0"/>
        <w:autoSpaceDN w:val="0"/>
        <w:adjustRightInd w:val="0"/>
        <w:spacing w:after="0" w:line="288" w:lineRule="auto"/>
        <w:ind w:left="2160"/>
        <w:rPr>
          <w:rFonts w:eastAsia="MS Mincho" w:cs="Arial"/>
          <w:szCs w:val="20"/>
        </w:rPr>
      </w:pPr>
      <w:r>
        <w:rPr>
          <w:rFonts w:eastAsia="MS Mincho" w:cs="Arial"/>
          <w:szCs w:val="20"/>
        </w:rPr>
        <w:t>For the third part of the experiment, you will</w:t>
      </w:r>
      <w:r w:rsidR="0003744C">
        <w:rPr>
          <w:rFonts w:eastAsia="MS Mincho" w:cs="Arial"/>
          <w:szCs w:val="20"/>
        </w:rPr>
        <w:t xml:space="preserve"> change the length of the </w:t>
      </w:r>
      <w:r w:rsidR="003F7A33">
        <w:rPr>
          <w:rFonts w:eastAsia="MS Mincho" w:cs="Arial"/>
          <w:szCs w:val="20"/>
        </w:rPr>
        <w:t>nylon string between the tube and the stopper</w:t>
      </w:r>
      <w:r w:rsidR="00BC1A83">
        <w:rPr>
          <w:rFonts w:eastAsia="MS Mincho" w:cs="Arial"/>
          <w:szCs w:val="20"/>
        </w:rPr>
        <w:t xml:space="preserve"> to</w:t>
      </w:r>
      <w:r>
        <w:rPr>
          <w:rFonts w:eastAsia="MS Mincho" w:cs="Arial"/>
          <w:szCs w:val="20"/>
        </w:rPr>
        <w:t xml:space="preserve"> examine how the radius of the circle affects</w:t>
      </w:r>
      <w:r w:rsidR="00C12CAA">
        <w:rPr>
          <w:rFonts w:eastAsia="MS Mincho" w:cs="Arial"/>
          <w:szCs w:val="20"/>
        </w:rPr>
        <w:t xml:space="preserve"> the</w:t>
      </w:r>
      <w:r>
        <w:rPr>
          <w:rFonts w:eastAsia="MS Mincho" w:cs="Arial"/>
          <w:szCs w:val="20"/>
        </w:rPr>
        <w:t xml:space="preserve"> </w:t>
      </w:r>
      <w:r w:rsidR="00D703E9">
        <w:rPr>
          <w:rFonts w:eastAsia="MS Mincho" w:cs="Arial"/>
          <w:szCs w:val="20"/>
        </w:rPr>
        <w:t>velocity</w:t>
      </w:r>
      <w:r w:rsidR="003F7A33">
        <w:rPr>
          <w:rFonts w:eastAsia="MS Mincho" w:cs="Arial"/>
          <w:szCs w:val="20"/>
        </w:rPr>
        <w:t xml:space="preserve"> of the stopper</w:t>
      </w:r>
      <w:r>
        <w:rPr>
          <w:rFonts w:eastAsia="MS Mincho" w:cs="Arial"/>
          <w:szCs w:val="20"/>
        </w:rPr>
        <w:t>.</w:t>
      </w:r>
    </w:p>
    <w:p w14:paraId="42EB07A9" w14:textId="77777777" w:rsidR="00654F9E" w:rsidRPr="00654F9E" w:rsidRDefault="00654F9E" w:rsidP="00654F9E"/>
    <w:p w14:paraId="1B55BAC6" w14:textId="77777777" w:rsidR="00654F9E" w:rsidRPr="00654F9E" w:rsidRDefault="00654F9E" w:rsidP="00654F9E"/>
    <w:p w14:paraId="7AD2059D" w14:textId="0A836C39" w:rsidR="00854DB7" w:rsidRPr="00AA0163" w:rsidRDefault="00F42918" w:rsidP="00277E45">
      <w:pPr>
        <w:pStyle w:val="Heading1"/>
      </w:pPr>
      <w:r w:rsidRPr="00F42918">
        <w:rPr>
          <w:rFonts w:ascii="Arial" w:eastAsiaTheme="minorHAnsi" w:hAnsi="Arial" w:cstheme="minorBidi"/>
          <w:color w:val="auto"/>
          <w:szCs w:val="22"/>
        </w:rPr>
        <w:lastRenderedPageBreak/>
        <w:t>S</w:t>
      </w:r>
      <w:r w:rsidR="00854DB7" w:rsidRPr="00761FC5">
        <w:rPr>
          <w:color w:val="auto"/>
        </w:rPr>
        <w:t>afety</w:t>
      </w:r>
    </w:p>
    <w:p w14:paraId="202B1420" w14:textId="77777777" w:rsidR="00F04389" w:rsidRDefault="00F04389" w:rsidP="00276AD6">
      <w:pPr>
        <w:keepNext w:val="0"/>
        <w:numPr>
          <w:ilvl w:val="0"/>
          <w:numId w:val="6"/>
        </w:numPr>
      </w:pPr>
      <w:r w:rsidRPr="00B76D0F">
        <w:t>Always wear safety goggles when performing an experiment</w:t>
      </w:r>
      <w:r>
        <w:t>, especially with objects in motion</w:t>
      </w:r>
      <w:r w:rsidR="00276AD6" w:rsidRPr="00B76D0F">
        <w:t>.</w:t>
      </w:r>
    </w:p>
    <w:p w14:paraId="7AD2059E" w14:textId="69483ABF" w:rsidR="00276AD6" w:rsidRPr="00B76D0F" w:rsidRDefault="00F04389" w:rsidP="00276AD6">
      <w:pPr>
        <w:keepNext w:val="0"/>
        <w:numPr>
          <w:ilvl w:val="0"/>
          <w:numId w:val="6"/>
        </w:numPr>
      </w:pPr>
      <w:r w:rsidRPr="00831F0A">
        <w:t>Use cautio</w:t>
      </w:r>
      <w:r w:rsidR="00912E22">
        <w:t>n when twirling masses</w:t>
      </w:r>
      <w:r w:rsidR="0098457A">
        <w:t>.</w:t>
      </w:r>
      <w:r w:rsidR="00912E22">
        <w:t xml:space="preserve"> Be sure you are a safe distance from people and objects.</w:t>
      </w:r>
    </w:p>
    <w:p w14:paraId="3F3C3151" w14:textId="23D2D3A2" w:rsidR="002754F8" w:rsidRDefault="00B12E24" w:rsidP="00276AD6">
      <w:pPr>
        <w:keepNext w:val="0"/>
        <w:numPr>
          <w:ilvl w:val="0"/>
          <w:numId w:val="6"/>
        </w:numPr>
      </w:pPr>
      <w:r>
        <w:t>Be sure that your b</w:t>
      </w:r>
      <w:r w:rsidR="0098457A">
        <w:t xml:space="preserve">ehavior in the lab </w:t>
      </w:r>
      <w:r>
        <w:t>is</w:t>
      </w:r>
      <w:r w:rsidR="0098457A">
        <w:t xml:space="preserve"> purposeful</w:t>
      </w:r>
      <w:r w:rsidR="002754F8">
        <w:t>.</w:t>
      </w:r>
    </w:p>
    <w:p w14:paraId="7AD205A0" w14:textId="17FB5D64" w:rsidR="00276AD6" w:rsidRDefault="00276AD6" w:rsidP="00276AD6">
      <w:pPr>
        <w:keepNext w:val="0"/>
        <w:numPr>
          <w:ilvl w:val="0"/>
          <w:numId w:val="6"/>
        </w:numPr>
      </w:pPr>
      <w:r w:rsidRPr="00B76D0F">
        <w:t xml:space="preserve">Report </w:t>
      </w:r>
      <w:r w:rsidR="0098457A">
        <w:t>all</w:t>
      </w:r>
      <w:r w:rsidR="00DE52E3" w:rsidRPr="00B76D0F">
        <w:t xml:space="preserve"> </w:t>
      </w:r>
      <w:r w:rsidRPr="00B76D0F">
        <w:t>acciden</w:t>
      </w:r>
      <w:r>
        <w:t>ts—no matter how big or small—</w:t>
      </w:r>
      <w:r w:rsidRPr="00B76D0F">
        <w:t>to your teacher</w:t>
      </w:r>
      <w:r>
        <w:t>.</w:t>
      </w:r>
    </w:p>
    <w:p w14:paraId="7AD205A1" w14:textId="77777777" w:rsidR="00854DB7" w:rsidRDefault="00854DB7" w:rsidP="00854DB7">
      <w:pPr>
        <w:pStyle w:val="Heading1"/>
      </w:pPr>
      <w:r w:rsidRPr="00CA477D">
        <w:t>L</w:t>
      </w:r>
      <w:r>
        <w:t>ab</w:t>
      </w:r>
      <w:r w:rsidRPr="00CA477D">
        <w:t xml:space="preserve"> Procedure</w:t>
      </w:r>
    </w:p>
    <w:p w14:paraId="7AD205A2" w14:textId="40493CDE" w:rsidR="00C5064F" w:rsidRPr="00455DB4" w:rsidRDefault="00854DB7" w:rsidP="0015065F">
      <w:pPr>
        <w:keepNext w:val="0"/>
        <w:numPr>
          <w:ilvl w:val="0"/>
          <w:numId w:val="8"/>
        </w:numPr>
        <w:spacing w:before="180"/>
      </w:pPr>
      <w:r>
        <w:rPr>
          <w:b/>
        </w:rPr>
        <w:t xml:space="preserve">Gather </w:t>
      </w:r>
      <w:r w:rsidR="00E95298">
        <w:rPr>
          <w:b/>
        </w:rPr>
        <w:t>materials.</w:t>
      </w:r>
      <w:r w:rsidR="00E95298" w:rsidRPr="00F33EDD">
        <w:rPr>
          <w:b/>
        </w:rPr>
        <w:t xml:space="preserve"> </w:t>
      </w:r>
    </w:p>
    <w:tbl>
      <w:tblPr>
        <w:tblW w:w="9486" w:type="dxa"/>
        <w:tblInd w:w="18" w:type="dxa"/>
        <w:tblLook w:val="04A0" w:firstRow="1" w:lastRow="0" w:firstColumn="1" w:lastColumn="0" w:noHBand="0" w:noVBand="1"/>
      </w:tblPr>
      <w:tblGrid>
        <w:gridCol w:w="5220"/>
        <w:gridCol w:w="4266"/>
      </w:tblGrid>
      <w:tr w:rsidR="00455DB4" w14:paraId="448370D4" w14:textId="77777777" w:rsidTr="006425CC">
        <w:trPr>
          <w:trHeight w:val="1557"/>
        </w:trPr>
        <w:tc>
          <w:tcPr>
            <w:tcW w:w="5220" w:type="dxa"/>
            <w:shd w:val="clear" w:color="auto" w:fill="auto"/>
          </w:tcPr>
          <w:p w14:paraId="6F85072E" w14:textId="23E9CBE6" w:rsidR="008F1AB6" w:rsidRDefault="00173A4F" w:rsidP="008F1AB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>Nylon string</w:t>
            </w:r>
            <w:r w:rsidR="008F1AB6">
              <w:t xml:space="preserve"> with rubber stopper and fish</w:t>
            </w:r>
            <w:r w:rsidR="003B43DD">
              <w:t>ing</w:t>
            </w:r>
            <w:r w:rsidR="008F1AB6">
              <w:t xml:space="preserve"> swivel</w:t>
            </w:r>
          </w:p>
          <w:p w14:paraId="4AA70526" w14:textId="48B804D7" w:rsidR="00455DB4" w:rsidRDefault="00F62C6D" w:rsidP="009A4529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>20</w:t>
            </w:r>
            <w:r w:rsidR="008F1AB6">
              <w:t xml:space="preserve"> washers</w:t>
            </w:r>
          </w:p>
          <w:p w14:paraId="56F387A6" w14:textId="2DD1C514" w:rsidR="00455DB4" w:rsidRPr="007A1E40" w:rsidRDefault="008F1AB6" w:rsidP="000D427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>1 tube</w:t>
            </w:r>
          </w:p>
        </w:tc>
        <w:tc>
          <w:tcPr>
            <w:tcW w:w="4266" w:type="dxa"/>
            <w:shd w:val="clear" w:color="auto" w:fill="auto"/>
          </w:tcPr>
          <w:p w14:paraId="2139BF3F" w14:textId="06AF5EC2" w:rsidR="008F1AB6" w:rsidRDefault="00112999" w:rsidP="008F1AB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>1 stopwatch</w:t>
            </w:r>
          </w:p>
          <w:p w14:paraId="6A82C910" w14:textId="5B9CAFA1" w:rsidR="000D4276" w:rsidRDefault="000D4276" w:rsidP="000D427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>1 meter stick</w:t>
            </w:r>
          </w:p>
          <w:p w14:paraId="433E34FC" w14:textId="10D2FADE" w:rsidR="00455DB4" w:rsidRPr="007A1E40" w:rsidRDefault="000D4276" w:rsidP="000D4276">
            <w:pPr>
              <w:pStyle w:val="ListParagraph"/>
              <w:numPr>
                <w:ilvl w:val="0"/>
                <w:numId w:val="12"/>
              </w:numPr>
              <w:spacing w:before="120" w:after="80"/>
            </w:pPr>
            <w:r>
              <w:t>1</w:t>
            </w:r>
            <w:r w:rsidR="00112999">
              <w:t xml:space="preserve"> triple-beam</w:t>
            </w:r>
            <w:r>
              <w:t xml:space="preserve"> balance</w:t>
            </w:r>
          </w:p>
        </w:tc>
      </w:tr>
    </w:tbl>
    <w:p w14:paraId="7AD205BD" w14:textId="436900F2" w:rsidR="00276AD6" w:rsidRPr="005A0705" w:rsidRDefault="00142708" w:rsidP="00276AD6">
      <w:pPr>
        <w:keepNext w:val="0"/>
        <w:numPr>
          <w:ilvl w:val="0"/>
          <w:numId w:val="8"/>
        </w:numPr>
        <w:spacing w:before="240" w:after="80" w:line="288" w:lineRule="auto"/>
      </w:pPr>
      <w:r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7B768CE4" wp14:editId="01888591">
            <wp:simplePos x="0" y="0"/>
            <wp:positionH relativeFrom="column">
              <wp:posOffset>1163116</wp:posOffset>
            </wp:positionH>
            <wp:positionV relativeFrom="paragraph">
              <wp:posOffset>334594</wp:posOffset>
            </wp:positionV>
            <wp:extent cx="2399385" cy="2349856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63" cy="235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705">
        <w:rPr>
          <w:b/>
        </w:rPr>
        <w:t>Use this diagram to set</w:t>
      </w:r>
      <w:r w:rsidR="00F45702">
        <w:rPr>
          <w:b/>
        </w:rPr>
        <w:t xml:space="preserve"> </w:t>
      </w:r>
      <w:r w:rsidR="00D703E9">
        <w:rPr>
          <w:b/>
        </w:rPr>
        <w:t>up</w:t>
      </w:r>
      <w:r w:rsidR="00654F9E">
        <w:rPr>
          <w:b/>
        </w:rPr>
        <w:t xml:space="preserve"> the experiment</w:t>
      </w:r>
      <w:r w:rsidR="00276AD6">
        <w:rPr>
          <w:b/>
        </w:rPr>
        <w:t xml:space="preserve">. </w:t>
      </w:r>
    </w:p>
    <w:p w14:paraId="7DABCD70" w14:textId="21E99DEB" w:rsidR="00BD34BA" w:rsidRDefault="00BD34BA" w:rsidP="005A0705">
      <w:pPr>
        <w:keepNext w:val="0"/>
        <w:spacing w:before="240" w:after="80" w:line="288" w:lineRule="auto"/>
        <w:ind w:left="864"/>
        <w:rPr>
          <w:b/>
        </w:rPr>
      </w:pPr>
    </w:p>
    <w:p w14:paraId="42F53274" w14:textId="63825054" w:rsidR="00BD34BA" w:rsidRDefault="00BD34BA" w:rsidP="005A0705">
      <w:pPr>
        <w:keepNext w:val="0"/>
        <w:spacing w:before="240" w:after="80" w:line="288" w:lineRule="auto"/>
        <w:ind w:left="864"/>
        <w:rPr>
          <w:b/>
        </w:rPr>
      </w:pPr>
    </w:p>
    <w:p w14:paraId="539D7437" w14:textId="77777777" w:rsidR="00BD34BA" w:rsidRDefault="00BD34BA" w:rsidP="005A0705">
      <w:pPr>
        <w:keepNext w:val="0"/>
        <w:spacing w:before="240" w:after="80" w:line="288" w:lineRule="auto"/>
        <w:ind w:left="864"/>
        <w:rPr>
          <w:b/>
        </w:rPr>
      </w:pPr>
    </w:p>
    <w:p w14:paraId="5A804748" w14:textId="60D600C8" w:rsidR="00BD34BA" w:rsidRDefault="00BD34BA" w:rsidP="005A0705">
      <w:pPr>
        <w:keepNext w:val="0"/>
        <w:spacing w:before="240" w:after="80" w:line="288" w:lineRule="auto"/>
        <w:ind w:left="864"/>
        <w:rPr>
          <w:b/>
        </w:rPr>
      </w:pPr>
    </w:p>
    <w:p w14:paraId="063B852E" w14:textId="77777777" w:rsidR="00BD34BA" w:rsidRDefault="00BD34BA" w:rsidP="005A0705">
      <w:pPr>
        <w:keepNext w:val="0"/>
        <w:spacing w:before="240" w:after="80" w:line="288" w:lineRule="auto"/>
        <w:ind w:left="864"/>
        <w:rPr>
          <w:b/>
        </w:rPr>
      </w:pPr>
    </w:p>
    <w:p w14:paraId="3470D807" w14:textId="77777777" w:rsidR="00BD34BA" w:rsidRDefault="00BD34BA" w:rsidP="005A0705">
      <w:pPr>
        <w:keepNext w:val="0"/>
        <w:spacing w:before="240" w:after="80" w:line="288" w:lineRule="auto"/>
        <w:ind w:left="864"/>
        <w:rPr>
          <w:b/>
        </w:rPr>
      </w:pPr>
    </w:p>
    <w:p w14:paraId="048A83AA" w14:textId="77777777" w:rsidR="00654F9E" w:rsidRDefault="00654F9E" w:rsidP="005A0705">
      <w:pPr>
        <w:keepNext w:val="0"/>
        <w:spacing w:before="240" w:after="80" w:line="288" w:lineRule="auto"/>
        <w:ind w:left="864"/>
        <w:rPr>
          <w:b/>
        </w:rPr>
      </w:pPr>
    </w:p>
    <w:p w14:paraId="6D78B901" w14:textId="77777777" w:rsidR="00423D3E" w:rsidRDefault="00423D3E" w:rsidP="005A0705">
      <w:pPr>
        <w:keepNext w:val="0"/>
        <w:spacing w:before="240" w:after="80" w:line="288" w:lineRule="auto"/>
        <w:ind w:left="864"/>
        <w:rPr>
          <w:b/>
        </w:rPr>
      </w:pPr>
    </w:p>
    <w:p w14:paraId="07147AEE" w14:textId="334F3A8D" w:rsidR="005A0705" w:rsidRDefault="0007471D" w:rsidP="006425CC">
      <w:pPr>
        <w:keepNext w:val="0"/>
        <w:numPr>
          <w:ilvl w:val="1"/>
          <w:numId w:val="8"/>
        </w:numPr>
        <w:tabs>
          <w:tab w:val="clear" w:pos="1152"/>
          <w:tab w:val="center" w:pos="1080"/>
          <w:tab w:val="num" w:pos="1170"/>
        </w:tabs>
        <w:spacing w:after="80" w:line="288" w:lineRule="auto"/>
        <w:ind w:left="1195"/>
      </w:pPr>
      <w:r>
        <w:t>Use the triple</w:t>
      </w:r>
      <w:r w:rsidR="00F932CE">
        <w:t>-</w:t>
      </w:r>
      <w:r>
        <w:t>beam balance to f</w:t>
      </w:r>
      <w:r w:rsidR="00225624">
        <w:t>ind the mass of the</w:t>
      </w:r>
      <w:r w:rsidR="00347D5D">
        <w:t xml:space="preserve"> stopper</w:t>
      </w:r>
      <w:r w:rsidR="00B12E24">
        <w:t>.</w:t>
      </w:r>
      <w:r w:rsidR="00347D5D">
        <w:t xml:space="preserve"> </w:t>
      </w:r>
      <w:r w:rsidR="00B12E24">
        <w:t>R</w:t>
      </w:r>
      <w:r w:rsidR="00347D5D">
        <w:t xml:space="preserve">ecord </w:t>
      </w:r>
      <w:r w:rsidR="00B12E24">
        <w:t>the mass</w:t>
      </w:r>
      <w:r w:rsidR="00347D5D">
        <w:t xml:space="preserve"> in Table A.</w:t>
      </w:r>
    </w:p>
    <w:p w14:paraId="023852B8" w14:textId="793B4C00" w:rsidR="00347D5D" w:rsidRDefault="0007471D" w:rsidP="006425CC">
      <w:pPr>
        <w:keepNext w:val="0"/>
        <w:numPr>
          <w:ilvl w:val="1"/>
          <w:numId w:val="8"/>
        </w:numPr>
        <w:tabs>
          <w:tab w:val="clear" w:pos="1152"/>
          <w:tab w:val="center" w:pos="1080"/>
          <w:tab w:val="num" w:pos="1170"/>
        </w:tabs>
        <w:spacing w:after="80" w:line="288" w:lineRule="auto"/>
        <w:ind w:left="1195"/>
      </w:pPr>
      <w:r>
        <w:t>Use the triple</w:t>
      </w:r>
      <w:r w:rsidR="00F932CE">
        <w:t>-</w:t>
      </w:r>
      <w:r>
        <w:t>beam balance to f</w:t>
      </w:r>
      <w:r w:rsidR="00347D5D">
        <w:t>ind the mass of one washer</w:t>
      </w:r>
      <w:r w:rsidR="00B12E24">
        <w:t>.</w:t>
      </w:r>
      <w:r w:rsidR="00347D5D">
        <w:t xml:space="preserve"> </w:t>
      </w:r>
      <w:r w:rsidR="00B12E24">
        <w:t>R</w:t>
      </w:r>
      <w:r w:rsidR="00347D5D">
        <w:t xml:space="preserve">ecord </w:t>
      </w:r>
      <w:r w:rsidR="00B12E24">
        <w:t>the mass</w:t>
      </w:r>
      <w:r w:rsidR="00347D5D">
        <w:t xml:space="preserve"> in Table A.</w:t>
      </w:r>
    </w:p>
    <w:p w14:paraId="0B9C392B" w14:textId="77777777" w:rsidR="00654F9E" w:rsidRDefault="00654F9E" w:rsidP="00654F9E">
      <w:pPr>
        <w:keepNext w:val="0"/>
        <w:tabs>
          <w:tab w:val="center" w:pos="1080"/>
        </w:tabs>
        <w:spacing w:after="80" w:line="288" w:lineRule="auto"/>
        <w:ind w:left="1195"/>
      </w:pPr>
    </w:p>
    <w:p w14:paraId="43FCFF28" w14:textId="0FF5A949" w:rsidR="00D95299" w:rsidRPr="00654F9E" w:rsidRDefault="00D95299" w:rsidP="00654F9E">
      <w:pPr>
        <w:pStyle w:val="Heading2"/>
        <w:rPr>
          <w:sz w:val="22"/>
          <w:szCs w:val="22"/>
        </w:rPr>
      </w:pPr>
      <w:r w:rsidRPr="00654F9E">
        <w:rPr>
          <w:sz w:val="22"/>
          <w:szCs w:val="22"/>
        </w:rPr>
        <w:t xml:space="preserve">Part I: Changing the </w:t>
      </w:r>
      <w:r w:rsidR="00C06B4E" w:rsidRPr="00654F9E">
        <w:rPr>
          <w:sz w:val="22"/>
          <w:szCs w:val="22"/>
        </w:rPr>
        <w:t>Centripetal Force</w:t>
      </w:r>
    </w:p>
    <w:p w14:paraId="7AD205CB" w14:textId="2A8AFB33" w:rsidR="00276AD6" w:rsidRPr="00AF60D1" w:rsidRDefault="00CC3A39" w:rsidP="009B579F">
      <w:pPr>
        <w:keepNext w:val="0"/>
        <w:numPr>
          <w:ilvl w:val="0"/>
          <w:numId w:val="8"/>
        </w:numPr>
        <w:spacing w:before="240" w:after="80" w:line="288" w:lineRule="auto"/>
      </w:pPr>
      <w:r>
        <w:rPr>
          <w:b/>
        </w:rPr>
        <w:t>Run the first trial.</w:t>
      </w:r>
    </w:p>
    <w:p w14:paraId="3C0AC34F" w14:textId="6D436FD7" w:rsidR="00225624" w:rsidRPr="00423D3E" w:rsidRDefault="00225624" w:rsidP="004A2277">
      <w:pPr>
        <w:keepNext w:val="0"/>
        <w:numPr>
          <w:ilvl w:val="1"/>
          <w:numId w:val="22"/>
        </w:numPr>
        <w:tabs>
          <w:tab w:val="clear" w:pos="1152"/>
          <w:tab w:val="num" w:pos="1260"/>
        </w:tabs>
        <w:spacing w:after="80" w:line="288" w:lineRule="auto"/>
        <w:ind w:left="1195"/>
        <w:rPr>
          <w:b/>
        </w:rPr>
      </w:pPr>
      <w:r>
        <w:t>Adjust the nylon string so that the distance between the top of the tube and the stopper is 0.7 m</w:t>
      </w:r>
      <w:r w:rsidR="00276AD6" w:rsidRPr="009B7856">
        <w:t>.</w:t>
      </w:r>
    </w:p>
    <w:p w14:paraId="5E77E09C" w14:textId="77777777" w:rsidR="00423D3E" w:rsidRDefault="00423D3E" w:rsidP="00423D3E">
      <w:pPr>
        <w:keepNext w:val="0"/>
        <w:spacing w:after="80" w:line="288" w:lineRule="auto"/>
      </w:pPr>
    </w:p>
    <w:p w14:paraId="285B179D" w14:textId="77777777" w:rsidR="00423D3E" w:rsidRPr="00225624" w:rsidRDefault="00423D3E" w:rsidP="00423D3E">
      <w:pPr>
        <w:keepNext w:val="0"/>
        <w:spacing w:after="80" w:line="288" w:lineRule="auto"/>
        <w:rPr>
          <w:b/>
        </w:rPr>
      </w:pPr>
    </w:p>
    <w:p w14:paraId="6BC764D1" w14:textId="2CA3B2E3" w:rsidR="00DF01A0" w:rsidRPr="00F62C6D" w:rsidRDefault="00225624" w:rsidP="004A2277">
      <w:pPr>
        <w:keepNext w:val="0"/>
        <w:numPr>
          <w:ilvl w:val="1"/>
          <w:numId w:val="22"/>
        </w:numPr>
        <w:tabs>
          <w:tab w:val="clear" w:pos="1152"/>
          <w:tab w:val="num" w:pos="1260"/>
        </w:tabs>
        <w:spacing w:after="80" w:line="288" w:lineRule="auto"/>
        <w:ind w:left="1195"/>
        <w:rPr>
          <w:b/>
        </w:rPr>
      </w:pPr>
      <w:r>
        <w:lastRenderedPageBreak/>
        <w:t xml:space="preserve">Secure a piece of masking tape </w:t>
      </w:r>
      <w:r w:rsidR="00CD1391">
        <w:t xml:space="preserve">to </w:t>
      </w:r>
      <w:r>
        <w:t>the nylon string</w:t>
      </w:r>
      <w:r w:rsidR="00AA44BB">
        <w:t>. Place it</w:t>
      </w:r>
      <w:r>
        <w:t xml:space="preserve"> as close as possible to the bottom of the tube without the tape touching the tube.</w:t>
      </w:r>
      <w:r w:rsidR="00491EC4">
        <w:t xml:space="preserve"> Here is a photo to guide you:</w:t>
      </w:r>
    </w:p>
    <w:p w14:paraId="3F73DE6D" w14:textId="77777777" w:rsidR="00C65249" w:rsidRPr="00C65249" w:rsidRDefault="00C65249" w:rsidP="00100E8A">
      <w:pPr>
        <w:keepNext w:val="0"/>
        <w:spacing w:after="80" w:line="288" w:lineRule="auto"/>
        <w:ind w:left="1195"/>
        <w:jc w:val="center"/>
        <w:rPr>
          <w:b/>
        </w:rPr>
      </w:pPr>
      <w:r>
        <w:rPr>
          <w:noProof/>
        </w:rPr>
        <w:drawing>
          <wp:inline distT="0" distB="0" distL="0" distR="0" wp14:anchorId="4E3C36C7" wp14:editId="15FFE55F">
            <wp:extent cx="1373848" cy="1111911"/>
            <wp:effectExtent l="0" t="254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9840" r="9933"/>
                    <a:stretch/>
                  </pic:blipFill>
                  <pic:spPr bwMode="auto">
                    <a:xfrm rot="5400000">
                      <a:off x="0" y="0"/>
                      <a:ext cx="1373848" cy="111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205CC" w14:textId="54CD0E64" w:rsidR="00276AD6" w:rsidRPr="005F5B69" w:rsidRDefault="00AA44BB" w:rsidP="007B4038">
      <w:pPr>
        <w:keepNext w:val="0"/>
        <w:numPr>
          <w:ilvl w:val="1"/>
          <w:numId w:val="22"/>
        </w:numPr>
        <w:tabs>
          <w:tab w:val="clear" w:pos="1152"/>
          <w:tab w:val="num" w:pos="1260"/>
        </w:tabs>
        <w:spacing w:after="80" w:line="288" w:lineRule="auto"/>
        <w:ind w:left="1195"/>
      </w:pPr>
      <w:r>
        <w:t>Use the fishing swivel to s</w:t>
      </w:r>
      <w:r w:rsidR="00DF01A0">
        <w:t xml:space="preserve">ecure </w:t>
      </w:r>
      <w:r w:rsidR="0014226D">
        <w:t>eight</w:t>
      </w:r>
      <w:r w:rsidR="00DF01A0">
        <w:t xml:space="preserve"> washers to the</w:t>
      </w:r>
      <w:r w:rsidR="009B2059">
        <w:t xml:space="preserve"> bottom of the</w:t>
      </w:r>
      <w:r w:rsidR="00DF01A0">
        <w:t xml:space="preserve"> nylon string.</w:t>
      </w:r>
    </w:p>
    <w:p w14:paraId="579338C0" w14:textId="3329B5E5" w:rsidR="005F5B69" w:rsidRPr="005F5B69" w:rsidRDefault="005F5B69" w:rsidP="007B4038">
      <w:pPr>
        <w:keepNext w:val="0"/>
        <w:numPr>
          <w:ilvl w:val="1"/>
          <w:numId w:val="22"/>
        </w:numPr>
        <w:tabs>
          <w:tab w:val="clear" w:pos="1152"/>
          <w:tab w:val="num" w:pos="1170"/>
        </w:tabs>
        <w:spacing w:after="80" w:line="288" w:lineRule="auto"/>
        <w:ind w:left="1195" w:hanging="295"/>
      </w:pPr>
      <w:r w:rsidRPr="005F5B69">
        <w:t xml:space="preserve">Use the information in Table A to determine the mass of </w:t>
      </w:r>
      <w:r w:rsidR="009B579F">
        <w:t xml:space="preserve">the </w:t>
      </w:r>
      <w:r w:rsidRPr="005F5B69">
        <w:t>eight washers</w:t>
      </w:r>
      <w:r w:rsidR="00491EC4">
        <w:t xml:space="preserve"> in kilograms</w:t>
      </w:r>
      <w:r w:rsidRPr="005F5B69">
        <w:t>. Record the mass in Table B.</w:t>
      </w:r>
    </w:p>
    <w:p w14:paraId="2A6BE96A" w14:textId="77777777" w:rsidR="00337B76" w:rsidRDefault="00845F19" w:rsidP="007B4038">
      <w:pPr>
        <w:keepNext w:val="0"/>
        <w:numPr>
          <w:ilvl w:val="1"/>
          <w:numId w:val="22"/>
        </w:numPr>
        <w:tabs>
          <w:tab w:val="clear" w:pos="1152"/>
          <w:tab w:val="num" w:pos="1260"/>
        </w:tabs>
        <w:spacing w:after="80" w:line="288" w:lineRule="auto"/>
        <w:ind w:left="1195"/>
      </w:pPr>
      <w:r>
        <w:t>Practice t</w:t>
      </w:r>
      <w:r w:rsidR="00225624">
        <w:t>wirl</w:t>
      </w:r>
      <w:r>
        <w:t>ing</w:t>
      </w:r>
      <w:r w:rsidR="00225624">
        <w:t xml:space="preserve"> the tube in one hand so that the stopper travels in a horizontal circle. </w:t>
      </w:r>
    </w:p>
    <w:p w14:paraId="0504151E" w14:textId="77777777" w:rsidR="00337B76" w:rsidRDefault="00225624" w:rsidP="007B4038">
      <w:pPr>
        <w:keepNext w:val="0"/>
        <w:numPr>
          <w:ilvl w:val="3"/>
          <w:numId w:val="22"/>
        </w:numPr>
        <w:spacing w:after="80" w:line="288" w:lineRule="auto"/>
        <w:ind w:left="1530"/>
      </w:pPr>
      <w:r>
        <w:t>Keep the orbit of the stopper as parallel to the floor as possible</w:t>
      </w:r>
      <w:r w:rsidR="003A12DA">
        <w:t>.</w:t>
      </w:r>
    </w:p>
    <w:p w14:paraId="1C311EE9" w14:textId="2104289B" w:rsidR="00337B76" w:rsidRDefault="00225624" w:rsidP="007B4038">
      <w:pPr>
        <w:keepNext w:val="0"/>
        <w:numPr>
          <w:ilvl w:val="3"/>
          <w:numId w:val="22"/>
        </w:numPr>
        <w:spacing w:after="80" w:line="288" w:lineRule="auto"/>
        <w:ind w:left="1530"/>
      </w:pPr>
      <w:r>
        <w:t xml:space="preserve">Make sure the tape does not </w:t>
      </w:r>
      <w:r w:rsidR="00845F19">
        <w:t>rub against</w:t>
      </w:r>
      <w:r>
        <w:t xml:space="preserve"> the tube.</w:t>
      </w:r>
      <w:r w:rsidR="00845F19">
        <w:t xml:space="preserve"> </w:t>
      </w:r>
    </w:p>
    <w:p w14:paraId="59063734" w14:textId="452B6CD2" w:rsidR="00337B76" w:rsidRDefault="00F62C6D" w:rsidP="007B4038">
      <w:pPr>
        <w:keepNext w:val="0"/>
        <w:numPr>
          <w:ilvl w:val="3"/>
          <w:numId w:val="22"/>
        </w:numPr>
        <w:spacing w:after="80" w:line="288" w:lineRule="auto"/>
        <w:ind w:left="1530"/>
      </w:pPr>
      <w:r>
        <w:t>K</w:t>
      </w:r>
      <w:r w:rsidR="00845F19">
        <w:t xml:space="preserve">eep the tape just below the bottom of the tube, without </w:t>
      </w:r>
      <w:r w:rsidR="009B579F">
        <w:t>the tape</w:t>
      </w:r>
      <w:r w:rsidR="005D2A77">
        <w:t xml:space="preserve"> </w:t>
      </w:r>
      <w:r w:rsidR="00845F19">
        <w:t>touching</w:t>
      </w:r>
      <w:r w:rsidR="009B579F">
        <w:t xml:space="preserve"> the tube</w:t>
      </w:r>
      <w:r w:rsidR="00845F19">
        <w:t xml:space="preserve">, to maintain a constant radius. </w:t>
      </w:r>
    </w:p>
    <w:p w14:paraId="6ACD7DF9" w14:textId="677B11CB" w:rsidR="00845F19" w:rsidRDefault="00845F19" w:rsidP="007B4038">
      <w:pPr>
        <w:keepNext w:val="0"/>
        <w:numPr>
          <w:ilvl w:val="3"/>
          <w:numId w:val="22"/>
        </w:numPr>
        <w:spacing w:after="80" w:line="288" w:lineRule="auto"/>
        <w:ind w:left="1530"/>
      </w:pPr>
      <w:r>
        <w:t>When you feel comfortable keeping a constant radius</w:t>
      </w:r>
      <w:r w:rsidR="00AA44BB">
        <w:t>,</w:t>
      </w:r>
      <w:r>
        <w:t xml:space="preserve"> proceed to collect data.</w:t>
      </w:r>
    </w:p>
    <w:p w14:paraId="0B860695" w14:textId="5259FF15" w:rsidR="00CC3A39" w:rsidRDefault="00164E3D" w:rsidP="007B4038">
      <w:pPr>
        <w:keepNext w:val="0"/>
        <w:numPr>
          <w:ilvl w:val="1"/>
          <w:numId w:val="22"/>
        </w:numPr>
        <w:tabs>
          <w:tab w:val="clear" w:pos="1152"/>
          <w:tab w:val="num" w:pos="1260"/>
        </w:tabs>
        <w:spacing w:after="80" w:line="288" w:lineRule="auto"/>
        <w:ind w:left="1195"/>
      </w:pPr>
      <w:r>
        <w:t>Designate a time</w:t>
      </w:r>
      <w:r w:rsidR="005F5B69">
        <w:t>r who will</w:t>
      </w:r>
      <w:r>
        <w:t xml:space="preserve"> u</w:t>
      </w:r>
      <w:r w:rsidR="00845F19">
        <w:t xml:space="preserve">se </w:t>
      </w:r>
      <w:r>
        <w:t xml:space="preserve">the </w:t>
      </w:r>
      <w:r w:rsidR="00845F19">
        <w:t>stopwatch to time</w:t>
      </w:r>
      <w:r w:rsidR="005F5B69">
        <w:t xml:space="preserve"> </w:t>
      </w:r>
      <w:r w:rsidR="005D2A77">
        <w:t xml:space="preserve">ten </w:t>
      </w:r>
      <w:r w:rsidR="005F5B69">
        <w:t xml:space="preserve">revolutions of the stopper. Record the time in </w:t>
      </w:r>
      <w:r w:rsidR="00DE59BA">
        <w:t xml:space="preserve">seconds in </w:t>
      </w:r>
      <w:r w:rsidR="005F5B69">
        <w:t xml:space="preserve">Table </w:t>
      </w:r>
      <w:r w:rsidR="00BA1A66">
        <w:t>B</w:t>
      </w:r>
      <w:r w:rsidR="005F5B69">
        <w:t>.</w:t>
      </w:r>
    </w:p>
    <w:p w14:paraId="0968CA1C" w14:textId="5CB439C3" w:rsidR="005F5B69" w:rsidRDefault="00A175CC" w:rsidP="007B4038">
      <w:pPr>
        <w:keepNext w:val="0"/>
        <w:numPr>
          <w:ilvl w:val="3"/>
          <w:numId w:val="22"/>
        </w:numPr>
        <w:spacing w:after="80" w:line="288" w:lineRule="auto"/>
        <w:ind w:left="1620"/>
      </w:pPr>
      <w:r>
        <w:t>Instead of watching the stopper during a complete revolution, it is easiest to watch a spot on the wall behind the stopper and count how many times the stopper passes that point.</w:t>
      </w:r>
    </w:p>
    <w:p w14:paraId="0E167F39" w14:textId="5BF559EA" w:rsidR="00583E7D" w:rsidRDefault="002E0E20" w:rsidP="007B4038">
      <w:pPr>
        <w:keepNext w:val="0"/>
        <w:numPr>
          <w:ilvl w:val="1"/>
          <w:numId w:val="22"/>
        </w:numPr>
        <w:tabs>
          <w:tab w:val="clear" w:pos="1152"/>
          <w:tab w:val="num" w:pos="1260"/>
        </w:tabs>
        <w:spacing w:after="80" w:line="288" w:lineRule="auto"/>
        <w:ind w:left="1195"/>
      </w:pPr>
      <w:r>
        <w:t xml:space="preserve">Repeat </w:t>
      </w:r>
      <w:r w:rsidR="00B16DBF" w:rsidRPr="00B16DBF">
        <w:rPr>
          <w:b/>
        </w:rPr>
        <w:t>S</w:t>
      </w:r>
      <w:r w:rsidR="00BA1A66">
        <w:rPr>
          <w:b/>
        </w:rPr>
        <w:t>tep</w:t>
      </w:r>
      <w:r w:rsidRPr="00B16DBF">
        <w:rPr>
          <w:b/>
        </w:rPr>
        <w:t xml:space="preserve"> </w:t>
      </w:r>
      <w:r w:rsidR="00AD4A95" w:rsidRPr="00B16DBF">
        <w:rPr>
          <w:b/>
        </w:rPr>
        <w:t>3</w:t>
      </w:r>
      <w:r w:rsidR="00593AC3">
        <w:rPr>
          <w:b/>
        </w:rPr>
        <w:t>f</w:t>
      </w:r>
      <w:r>
        <w:t xml:space="preserve"> </w:t>
      </w:r>
      <w:r w:rsidR="00583E7D">
        <w:t xml:space="preserve">two more </w:t>
      </w:r>
      <w:r w:rsidR="00DF01A0">
        <w:t xml:space="preserve">times </w:t>
      </w:r>
      <w:r>
        <w:t xml:space="preserve">for a total of three </w:t>
      </w:r>
      <w:r w:rsidR="0029012D">
        <w:t>runs</w:t>
      </w:r>
      <w:r>
        <w:t>.</w:t>
      </w:r>
    </w:p>
    <w:p w14:paraId="350572C0" w14:textId="4C90E664" w:rsidR="00834D32" w:rsidRDefault="00834D32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>Perform more t</w:t>
      </w:r>
      <w:r w:rsidR="0029012D">
        <w:rPr>
          <w:b/>
        </w:rPr>
        <w:t>rials</w:t>
      </w:r>
      <w:r>
        <w:rPr>
          <w:b/>
        </w:rPr>
        <w:t xml:space="preserve"> with different </w:t>
      </w:r>
      <w:r w:rsidR="00347D5D">
        <w:rPr>
          <w:b/>
        </w:rPr>
        <w:t>centripetal forces</w:t>
      </w:r>
      <w:r>
        <w:rPr>
          <w:b/>
        </w:rPr>
        <w:t>.</w:t>
      </w:r>
    </w:p>
    <w:p w14:paraId="4FFE3DE9" w14:textId="03967F40" w:rsidR="009B2059" w:rsidRPr="009B2059" w:rsidRDefault="002E0E20" w:rsidP="007B4038">
      <w:pPr>
        <w:pStyle w:val="ListParagraph"/>
        <w:numPr>
          <w:ilvl w:val="1"/>
          <w:numId w:val="8"/>
        </w:numPr>
        <w:tabs>
          <w:tab w:val="clear" w:pos="1152"/>
          <w:tab w:val="num" w:pos="1170"/>
        </w:tabs>
        <w:rPr>
          <w:b/>
        </w:rPr>
      </w:pPr>
      <w:r>
        <w:t>Keep the string length at 0.7 m.</w:t>
      </w:r>
    </w:p>
    <w:p w14:paraId="40D8E4E8" w14:textId="6CCE2EA4" w:rsidR="002E0E20" w:rsidRPr="00834D32" w:rsidRDefault="002E0E20" w:rsidP="007B4038">
      <w:pPr>
        <w:pStyle w:val="ListParagraph"/>
        <w:numPr>
          <w:ilvl w:val="1"/>
          <w:numId w:val="8"/>
        </w:numPr>
        <w:tabs>
          <w:tab w:val="clear" w:pos="1152"/>
          <w:tab w:val="num" w:pos="1170"/>
        </w:tabs>
        <w:rPr>
          <w:b/>
        </w:rPr>
      </w:pPr>
      <w:r>
        <w:t xml:space="preserve">Repeat </w:t>
      </w:r>
      <w:r w:rsidR="00B16DBF" w:rsidRPr="00B16DBF">
        <w:rPr>
          <w:b/>
        </w:rPr>
        <w:t>Steps 3c</w:t>
      </w:r>
      <w:r w:rsidR="00B16DBF">
        <w:t>–</w:t>
      </w:r>
      <w:r w:rsidR="00593AC3" w:rsidRPr="00B16DBF">
        <w:rPr>
          <w:b/>
        </w:rPr>
        <w:t>3</w:t>
      </w:r>
      <w:r w:rsidR="00593AC3">
        <w:rPr>
          <w:b/>
        </w:rPr>
        <w:t>g</w:t>
      </w:r>
      <w:r w:rsidR="00593AC3">
        <w:t xml:space="preserve"> </w:t>
      </w:r>
      <w:r w:rsidR="005D2A77">
        <w:t xml:space="preserve">four more times, </w:t>
      </w:r>
      <w:r>
        <w:t xml:space="preserve">with </w:t>
      </w:r>
      <w:r w:rsidR="000B32E5">
        <w:t>ten</w:t>
      </w:r>
      <w:r w:rsidR="0014226D">
        <w:t xml:space="preserve">, </w:t>
      </w:r>
      <w:r w:rsidR="000B32E5">
        <w:t>twelve</w:t>
      </w:r>
      <w:r w:rsidR="0014226D">
        <w:t xml:space="preserve">, </w:t>
      </w:r>
      <w:r w:rsidR="000B32E5">
        <w:t>fourteen</w:t>
      </w:r>
      <w:r w:rsidR="005D2A77">
        <w:t>,</w:t>
      </w:r>
      <w:r w:rsidR="0014226D">
        <w:t xml:space="preserve"> and </w:t>
      </w:r>
      <w:r w:rsidR="000B32E5">
        <w:t>sixteen</w:t>
      </w:r>
      <w:r>
        <w:t xml:space="preserve"> washers secured to the</w:t>
      </w:r>
      <w:r w:rsidR="00077E41">
        <w:t xml:space="preserve"> bottom of</w:t>
      </w:r>
      <w:r>
        <w:t xml:space="preserve"> </w:t>
      </w:r>
      <w:r w:rsidR="005D2A77">
        <w:t xml:space="preserve">the </w:t>
      </w:r>
      <w:r>
        <w:t>nylon string.</w:t>
      </w:r>
    </w:p>
    <w:p w14:paraId="6A7535BB" w14:textId="5FBBF0CB" w:rsidR="00691CEE" w:rsidRDefault="00691CEE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Calculate the </w:t>
      </w:r>
      <w:r w:rsidR="00D703E9">
        <w:rPr>
          <w:b/>
        </w:rPr>
        <w:t>velocity</w:t>
      </w:r>
      <w:r>
        <w:rPr>
          <w:b/>
        </w:rPr>
        <w:t xml:space="preserve"> </w:t>
      </w:r>
      <w:r w:rsidR="00C31B60">
        <w:rPr>
          <w:b/>
        </w:rPr>
        <w:t xml:space="preserve">for each </w:t>
      </w:r>
      <w:r w:rsidR="00B20573">
        <w:rPr>
          <w:b/>
        </w:rPr>
        <w:t>trial</w:t>
      </w:r>
      <w:r>
        <w:rPr>
          <w:b/>
        </w:rPr>
        <w:t>.</w:t>
      </w:r>
    </w:p>
    <w:p w14:paraId="29A86CB9" w14:textId="6281F404" w:rsidR="00161209" w:rsidRDefault="00491EC4" w:rsidP="007B4038">
      <w:pPr>
        <w:keepNext w:val="0"/>
        <w:numPr>
          <w:ilvl w:val="1"/>
          <w:numId w:val="19"/>
        </w:numPr>
        <w:tabs>
          <w:tab w:val="clear" w:pos="1152"/>
          <w:tab w:val="num" w:pos="1170"/>
        </w:tabs>
        <w:spacing w:after="80" w:line="288" w:lineRule="auto"/>
      </w:pPr>
      <w:r>
        <w:t>First, average</w:t>
      </w:r>
      <w:r w:rsidR="00161209">
        <w:t xml:space="preserve"> the three </w:t>
      </w:r>
      <w:r w:rsidR="0029012D">
        <w:t>run</w:t>
      </w:r>
      <w:r w:rsidR="00161209">
        <w:t xml:space="preserve"> times for each trial. Record </w:t>
      </w:r>
      <w:r w:rsidR="0035530A">
        <w:t>the averages</w:t>
      </w:r>
      <w:r w:rsidR="00161209">
        <w:t xml:space="preserve"> in Table </w:t>
      </w:r>
      <w:r w:rsidR="00D80FC3">
        <w:t>B</w:t>
      </w:r>
      <w:r w:rsidR="00161209">
        <w:t>.</w:t>
      </w:r>
    </w:p>
    <w:p w14:paraId="5FB4E322" w14:textId="556602F6" w:rsidR="00161209" w:rsidRDefault="00161209" w:rsidP="007B4038">
      <w:pPr>
        <w:keepNext w:val="0"/>
        <w:numPr>
          <w:ilvl w:val="1"/>
          <w:numId w:val="19"/>
        </w:numPr>
        <w:tabs>
          <w:tab w:val="clear" w:pos="1152"/>
          <w:tab w:val="num" w:pos="1170"/>
        </w:tabs>
        <w:spacing w:after="80" w:line="288" w:lineRule="auto"/>
      </w:pPr>
      <w:r>
        <w:t xml:space="preserve">Calculate the period of the </w:t>
      </w:r>
      <w:r w:rsidR="00900C5A">
        <w:t>stopper</w:t>
      </w:r>
      <w:r>
        <w:t xml:space="preserve"> for each trial by dividing </w:t>
      </w:r>
      <w:r w:rsidR="00BA1A66">
        <w:t>the average</w:t>
      </w:r>
      <w:r>
        <w:t xml:space="preserve"> </w:t>
      </w:r>
      <w:r w:rsidR="002438CA">
        <w:t xml:space="preserve">time </w:t>
      </w:r>
      <w:r>
        <w:t xml:space="preserve">by </w:t>
      </w:r>
      <w:r w:rsidR="000B32E5">
        <w:t>ten</w:t>
      </w:r>
      <w:r>
        <w:t xml:space="preserve">. Record </w:t>
      </w:r>
      <w:r w:rsidR="00BA1A66">
        <w:t xml:space="preserve">the </w:t>
      </w:r>
      <w:r w:rsidR="0035530A">
        <w:t>periods</w:t>
      </w:r>
      <w:r>
        <w:t xml:space="preserve"> in Table </w:t>
      </w:r>
      <w:r w:rsidR="00BA1A66">
        <w:t>B</w:t>
      </w:r>
      <w:r>
        <w:t>.</w:t>
      </w:r>
    </w:p>
    <w:p w14:paraId="3683846F" w14:textId="11558FC5" w:rsidR="00F5654F" w:rsidRDefault="00691CEE" w:rsidP="007B4038">
      <w:pPr>
        <w:keepNext w:val="0"/>
        <w:numPr>
          <w:ilvl w:val="1"/>
          <w:numId w:val="19"/>
        </w:numPr>
        <w:tabs>
          <w:tab w:val="clear" w:pos="1152"/>
          <w:tab w:val="num" w:pos="1170"/>
        </w:tabs>
        <w:spacing w:after="80" w:line="288" w:lineRule="auto"/>
      </w:pPr>
      <w:r>
        <w:t xml:space="preserve">Calculate </w:t>
      </w:r>
      <w:r w:rsidR="00C31B60">
        <w:t xml:space="preserve">the </w:t>
      </w:r>
      <w:r w:rsidR="00D703E9">
        <w:t>velocity</w:t>
      </w:r>
      <w:r w:rsidR="006D20C1">
        <w:t xml:space="preserve"> of the stopper</w:t>
      </w:r>
      <w:r w:rsidR="0035530A">
        <w:t xml:space="preserve"> for each trial</w:t>
      </w:r>
      <w:r w:rsidR="00C31B60">
        <w:t xml:space="preserve">. </w:t>
      </w:r>
      <w:r w:rsidR="006D20C1">
        <w:t xml:space="preserve">Remember </w:t>
      </w:r>
      <w:r w:rsidR="000B32E5">
        <w:t xml:space="preserve">to use </w:t>
      </w:r>
      <w:r w:rsidR="006D20C1">
        <w:t xml:space="preserve">the formula for </w:t>
      </w:r>
      <w:r w:rsidR="00D703E9">
        <w:t>velocity</w:t>
      </w:r>
      <w:r w:rsidR="006D20C1">
        <w:t xml:space="preserve"> (</w:t>
      </w:r>
      <w:r w:rsidR="00D703E9">
        <w:rPr>
          <w:rFonts w:ascii="Georgia" w:hAnsi="Georgia"/>
          <w:i/>
        </w:rPr>
        <w:t>v</w:t>
      </w:r>
      <w:r w:rsidR="006D20C1">
        <w:t>)</w:t>
      </w:r>
      <w:r w:rsidR="005D2A77">
        <w:t>,</w:t>
      </w:r>
      <w:r w:rsidR="006D20C1">
        <w:t xml:space="preserve"> </w:t>
      </w:r>
      <w:r w:rsidR="00DA58D2">
        <w:t>which is the</w:t>
      </w:r>
      <w:r w:rsidR="006D20C1">
        <w:t xml:space="preserve"> distance (</w:t>
      </w:r>
      <w:r w:rsidR="006D20C1" w:rsidRPr="00C31B60">
        <w:rPr>
          <w:rFonts w:ascii="Georgia" w:hAnsi="Georgia"/>
          <w:i/>
        </w:rPr>
        <w:t>d</w:t>
      </w:r>
      <w:r w:rsidR="006D20C1">
        <w:t xml:space="preserve">) </w:t>
      </w:r>
      <w:r w:rsidR="002438CA">
        <w:t xml:space="preserve">divided by </w:t>
      </w:r>
      <w:r w:rsidR="00DA58D2">
        <w:t>the elapsed time</w:t>
      </w:r>
      <w:r w:rsidR="006D20C1">
        <w:t xml:space="preserve"> (</w:t>
      </w:r>
      <w:r w:rsidR="006D20C1" w:rsidRPr="00C31B60">
        <w:rPr>
          <w:rFonts w:ascii="Georgia" w:hAnsi="Georgia"/>
          <w:i/>
        </w:rPr>
        <w:t>t</w:t>
      </w:r>
      <w:r w:rsidR="006D20C1">
        <w:t>):</w:t>
      </w:r>
    </w:p>
    <w:p w14:paraId="7821F6D4" w14:textId="7F16BC01" w:rsidR="00F5654F" w:rsidRPr="00F5654F" w:rsidRDefault="00D703E9" w:rsidP="00F5654F">
      <w:pPr>
        <w:pStyle w:val="ListParagraph"/>
        <w:spacing w:after="80" w:line="288" w:lineRule="auto"/>
        <w:ind w:left="864"/>
        <w:jc w:val="center"/>
        <w:rPr>
          <w:rFonts w:ascii="Georgia" w:hAnsi="Georgia"/>
          <w:i/>
          <w:iCs/>
        </w:rPr>
      </w:pPr>
      <w:r>
        <w:rPr>
          <w:rFonts w:ascii="Georgia" w:hAnsi="Georgia"/>
          <w:i/>
          <w:iCs/>
        </w:rPr>
        <w:t>v</w:t>
      </w:r>
      <w:r w:rsidR="00F5654F" w:rsidRPr="00F5654F">
        <w:rPr>
          <w:rFonts w:ascii="Georgia" w:hAnsi="Georgia"/>
          <w:i/>
          <w:iCs/>
        </w:rPr>
        <w:t xml:space="preserve"> </w:t>
      </w:r>
      <w:r w:rsidR="00F5654F" w:rsidRPr="00F5654F">
        <w:rPr>
          <w:rFonts w:asciiTheme="minorHAnsi" w:hAnsiTheme="minorHAnsi" w:cstheme="minorHAnsi"/>
        </w:rPr>
        <w:t>=</w:t>
      </w:r>
      <w:r w:rsidR="00F5654F" w:rsidRPr="00F5654F">
        <w:rPr>
          <w:rFonts w:ascii="Georgia" w:hAnsi="Georgia"/>
        </w:rPr>
        <w:t xml:space="preserve"> </w:t>
      </w:r>
      <w:r w:rsidR="00F5654F" w:rsidRPr="00F5654F">
        <w:rPr>
          <w:rFonts w:ascii="Georgia" w:hAnsi="Georgia"/>
          <w:i/>
          <w:iCs/>
        </w:rPr>
        <w:t>d</w:t>
      </w:r>
      <w:r w:rsidR="00F5654F" w:rsidRPr="006D20C1">
        <w:t>/</w:t>
      </w:r>
      <w:r w:rsidR="00F5654F" w:rsidRPr="00F5654F">
        <w:rPr>
          <w:rFonts w:ascii="Georgia" w:hAnsi="Georgia"/>
          <w:i/>
          <w:iCs/>
        </w:rPr>
        <w:t>t</w:t>
      </w:r>
    </w:p>
    <w:p w14:paraId="06DE584C" w14:textId="1A793DBA" w:rsidR="00F5654F" w:rsidRDefault="006D20C1" w:rsidP="007B4038">
      <w:pPr>
        <w:keepNext w:val="0"/>
        <w:numPr>
          <w:ilvl w:val="3"/>
          <w:numId w:val="19"/>
        </w:numPr>
        <w:spacing w:after="80" w:line="288" w:lineRule="auto"/>
        <w:ind w:left="1710" w:hanging="450"/>
      </w:pPr>
      <w:r>
        <w:t>In the case of a circular orbit</w:t>
      </w:r>
      <w:r w:rsidR="005D2A77">
        <w:t>,</w:t>
      </w:r>
      <w:r>
        <w:t xml:space="preserve"> the distance is equal to the circumference of the circle</w:t>
      </w:r>
      <w:r w:rsidR="000B32E5">
        <w:t>:</w:t>
      </w:r>
    </w:p>
    <w:p w14:paraId="7ACA0253" w14:textId="7394FC66" w:rsidR="00F5654F" w:rsidRDefault="004559B0" w:rsidP="00F5654F">
      <w:pPr>
        <w:pStyle w:val="ListParagraph"/>
        <w:spacing w:after="80" w:line="288" w:lineRule="auto"/>
        <w:ind w:left="864"/>
        <w:jc w:val="center"/>
      </w:pPr>
      <w:r>
        <w:rPr>
          <w:rFonts w:ascii="Georgia" w:hAnsi="Georgia"/>
          <w:i/>
          <w:iCs/>
        </w:rPr>
        <w:t>C</w:t>
      </w:r>
      <w:r w:rsidR="00F5654F" w:rsidRPr="00F5654F">
        <w:rPr>
          <w:rFonts w:ascii="Georgia" w:hAnsi="Georgia"/>
        </w:rPr>
        <w:t xml:space="preserve"> </w:t>
      </w:r>
      <w:r w:rsidR="00F5654F" w:rsidRPr="00F5654F">
        <w:rPr>
          <w:rFonts w:asciiTheme="minorHAnsi" w:hAnsiTheme="minorHAnsi" w:cstheme="minorHAnsi"/>
        </w:rPr>
        <w:t>= 2</w:t>
      </w:r>
      <w:r w:rsidR="00F5654F" w:rsidRPr="004C01B8">
        <w:rPr>
          <w:rFonts w:ascii="Georgia" w:hAnsi="Georgia" w:cstheme="minorHAnsi"/>
          <w:i/>
        </w:rPr>
        <w:t>π</w:t>
      </w:r>
      <w:r w:rsidR="00F5654F" w:rsidRPr="00F5654F">
        <w:rPr>
          <w:rFonts w:ascii="Georgia" w:hAnsi="Georgia"/>
          <w:i/>
        </w:rPr>
        <w:t>r</w:t>
      </w:r>
    </w:p>
    <w:p w14:paraId="37BD4813" w14:textId="248DB294" w:rsidR="00F5654F" w:rsidRDefault="007B4038" w:rsidP="00F5654F">
      <w:pPr>
        <w:pStyle w:val="ListParagraph"/>
        <w:spacing w:after="80" w:line="288" w:lineRule="auto"/>
        <w:ind w:left="1440"/>
      </w:pPr>
      <w:r>
        <w:t xml:space="preserve">     </w:t>
      </w:r>
      <w:r w:rsidR="00F5654F">
        <w:t xml:space="preserve">The circumference, </w:t>
      </w:r>
      <w:r w:rsidR="00F5654F" w:rsidRPr="00574143">
        <w:rPr>
          <w:rFonts w:ascii="Georgia" w:hAnsi="Georgia"/>
          <w:i/>
        </w:rPr>
        <w:t>C</w:t>
      </w:r>
      <w:r w:rsidR="00F5654F">
        <w:t xml:space="preserve">, of a circle with a radius of 0.7 m is _____ m. </w:t>
      </w:r>
    </w:p>
    <w:p w14:paraId="74C95AD5" w14:textId="605E9FAB" w:rsidR="00F5654F" w:rsidRDefault="00B76124" w:rsidP="00F5654F">
      <w:pPr>
        <w:keepNext w:val="0"/>
        <w:numPr>
          <w:ilvl w:val="3"/>
          <w:numId w:val="19"/>
        </w:numPr>
        <w:spacing w:after="80" w:line="288" w:lineRule="auto"/>
      </w:pPr>
      <w:r w:rsidRPr="00F5654F">
        <w:lastRenderedPageBreak/>
        <w:t>The</w:t>
      </w:r>
      <w:r w:rsidR="00DA58D2" w:rsidRPr="00F5654F">
        <w:t xml:space="preserve"> elapsed time is equal to the period</w:t>
      </w:r>
      <w:r w:rsidR="00B205C6" w:rsidRPr="00F5654F">
        <w:t xml:space="preserve">, </w:t>
      </w:r>
      <w:r w:rsidR="00B205C6" w:rsidRPr="00F5654F">
        <w:rPr>
          <w:rFonts w:ascii="Georgia" w:hAnsi="Georgia"/>
          <w:i/>
        </w:rPr>
        <w:t>T</w:t>
      </w:r>
      <w:r w:rsidR="00B205C6" w:rsidRPr="00F5654F">
        <w:t>,</w:t>
      </w:r>
      <w:r w:rsidR="00DA58D2" w:rsidRPr="00F5654F">
        <w:t xml:space="preserve"> of the orbiting object</w:t>
      </w:r>
      <w:r w:rsidR="000B32E5">
        <w:t>.</w:t>
      </w:r>
      <w:r w:rsidR="006D20C1" w:rsidRPr="00F5654F">
        <w:t xml:space="preserve"> </w:t>
      </w:r>
      <w:r w:rsidR="000B32E5">
        <w:t>T</w:t>
      </w:r>
      <w:r w:rsidR="006D20C1" w:rsidRPr="00F5654F">
        <w:t xml:space="preserve">he </w:t>
      </w:r>
      <w:r w:rsidR="00D703E9">
        <w:t>velocity</w:t>
      </w:r>
      <w:r w:rsidR="006D20C1" w:rsidRPr="00F5654F">
        <w:t xml:space="preserve"> can be calculated </w:t>
      </w:r>
      <w:r w:rsidR="004600AF">
        <w:t>using this formula</w:t>
      </w:r>
      <w:r w:rsidR="006D20C1" w:rsidRPr="00F5654F">
        <w:t xml:space="preserve">: </w:t>
      </w:r>
    </w:p>
    <w:p w14:paraId="48C0F765" w14:textId="1505E3D2" w:rsidR="00510B99" w:rsidRPr="00F5654F" w:rsidRDefault="00D703E9" w:rsidP="00F5654F">
      <w:pPr>
        <w:keepNext w:val="0"/>
        <w:spacing w:after="80" w:line="288" w:lineRule="auto"/>
        <w:ind w:left="1080"/>
        <w:jc w:val="center"/>
      </w:pPr>
      <w:r>
        <w:rPr>
          <w:rFonts w:ascii="Georgia" w:hAnsi="Georgia"/>
          <w:i/>
          <w:iCs/>
        </w:rPr>
        <w:t>v</w:t>
      </w:r>
      <w:r w:rsidR="00510B99" w:rsidRPr="00F5654F">
        <w:rPr>
          <w:rFonts w:ascii="Georgia" w:hAnsi="Georgia"/>
        </w:rPr>
        <w:t xml:space="preserve"> </w:t>
      </w:r>
      <w:r w:rsidR="00510B99" w:rsidRPr="00F5654F">
        <w:rPr>
          <w:rFonts w:asciiTheme="minorHAnsi" w:hAnsiTheme="minorHAnsi" w:cstheme="minorHAnsi"/>
        </w:rPr>
        <w:t xml:space="preserve">= </w:t>
      </w:r>
      <w:r w:rsidR="004559B0">
        <w:rPr>
          <w:rFonts w:ascii="Georgia" w:hAnsi="Georgia" w:cstheme="minorHAnsi"/>
          <w:i/>
        </w:rPr>
        <w:t>C</w:t>
      </w:r>
      <w:r w:rsidR="006D20C1" w:rsidRPr="00F5654F">
        <w:t>/</w:t>
      </w:r>
      <w:r w:rsidR="00DA58D2" w:rsidRPr="00F5654F">
        <w:rPr>
          <w:rFonts w:ascii="Georgia" w:hAnsi="Georgia"/>
          <w:i/>
        </w:rPr>
        <w:t>T</w:t>
      </w:r>
    </w:p>
    <w:p w14:paraId="2DDFB655" w14:textId="524969C5" w:rsidR="00510B99" w:rsidRDefault="00510B99" w:rsidP="00F5654F">
      <w:pPr>
        <w:spacing w:after="80" w:line="288" w:lineRule="auto"/>
        <w:ind w:left="1440"/>
        <w:rPr>
          <w:rFonts w:asciiTheme="minorHAnsi" w:hAnsiTheme="minorHAnsi" w:cstheme="minorHAnsi"/>
          <w:iCs/>
        </w:rPr>
      </w:pPr>
      <w:r w:rsidRPr="00510B99">
        <w:rPr>
          <w:rFonts w:asciiTheme="minorHAnsi" w:hAnsiTheme="minorHAnsi" w:cstheme="minorHAnsi"/>
          <w:iCs/>
        </w:rPr>
        <w:t xml:space="preserve">Record </w:t>
      </w:r>
      <w:r w:rsidR="00B205C6">
        <w:rPr>
          <w:rFonts w:asciiTheme="minorHAnsi" w:hAnsiTheme="minorHAnsi" w:cstheme="minorHAnsi"/>
          <w:iCs/>
        </w:rPr>
        <w:t xml:space="preserve">the </w:t>
      </w:r>
      <w:r w:rsidR="0035530A">
        <w:rPr>
          <w:rFonts w:asciiTheme="minorHAnsi" w:hAnsiTheme="minorHAnsi" w:cstheme="minorHAnsi"/>
          <w:iCs/>
        </w:rPr>
        <w:t>velocities</w:t>
      </w:r>
      <w:r w:rsidRPr="00510B99">
        <w:rPr>
          <w:rFonts w:asciiTheme="minorHAnsi" w:hAnsiTheme="minorHAnsi" w:cstheme="minorHAnsi"/>
          <w:iCs/>
        </w:rPr>
        <w:t xml:space="preserve"> in </w:t>
      </w:r>
      <w:r w:rsidR="00491EC4">
        <w:rPr>
          <w:rFonts w:asciiTheme="minorHAnsi" w:hAnsiTheme="minorHAnsi" w:cstheme="minorHAnsi"/>
          <w:iCs/>
        </w:rPr>
        <w:t>m/s</w:t>
      </w:r>
      <w:r w:rsidR="004600AF">
        <w:rPr>
          <w:rFonts w:asciiTheme="minorHAnsi" w:hAnsiTheme="minorHAnsi" w:cstheme="minorHAnsi"/>
          <w:iCs/>
        </w:rPr>
        <w:t xml:space="preserve"> in Table C</w:t>
      </w:r>
      <w:r w:rsidRPr="00510B99">
        <w:rPr>
          <w:rFonts w:asciiTheme="minorHAnsi" w:hAnsiTheme="minorHAnsi" w:cstheme="minorHAnsi"/>
          <w:iCs/>
        </w:rPr>
        <w:t>.</w:t>
      </w:r>
    </w:p>
    <w:p w14:paraId="15015935" w14:textId="77777777" w:rsidR="00BA1A66" w:rsidRDefault="00BA1A66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>Calculate the centripetal force for each trial.</w:t>
      </w:r>
    </w:p>
    <w:p w14:paraId="659EEE49" w14:textId="1AA83BE3" w:rsidR="00BA1A66" w:rsidRDefault="00BA1A66" w:rsidP="009B579F">
      <w:pPr>
        <w:keepNext w:val="0"/>
        <w:numPr>
          <w:ilvl w:val="1"/>
          <w:numId w:val="8"/>
        </w:numPr>
        <w:spacing w:after="80" w:line="288" w:lineRule="auto"/>
      </w:pPr>
      <w:r>
        <w:t xml:space="preserve">Calculate </w:t>
      </w:r>
      <w:r w:rsidR="00B828A9">
        <w:t xml:space="preserve">the </w:t>
      </w:r>
      <w:r>
        <w:t>centripetal force exerted by the hanging mass.</w:t>
      </w:r>
    </w:p>
    <w:p w14:paraId="1D284F32" w14:textId="20F0B509" w:rsidR="00BA1A66" w:rsidRPr="00C31B60" w:rsidRDefault="00BA1A66" w:rsidP="002438CA">
      <w:pPr>
        <w:keepNext w:val="0"/>
        <w:numPr>
          <w:ilvl w:val="3"/>
          <w:numId w:val="22"/>
        </w:numPr>
        <w:spacing w:after="80" w:line="288" w:lineRule="auto"/>
      </w:pPr>
      <w:r>
        <w:t>In this situation</w:t>
      </w:r>
      <w:r w:rsidR="00150700">
        <w:t>,</w:t>
      </w:r>
      <w:r>
        <w:t xml:space="preserve"> the centripetal force (</w:t>
      </w:r>
      <w:r>
        <w:rPr>
          <w:rFonts w:ascii="Georgia" w:hAnsi="Georgia"/>
          <w:i/>
        </w:rPr>
        <w:t>F</w:t>
      </w:r>
      <w:r>
        <w:rPr>
          <w:rFonts w:ascii="Georgia" w:hAnsi="Georgia"/>
          <w:i/>
          <w:vertAlign w:val="subscript"/>
        </w:rPr>
        <w:t>c</w:t>
      </w:r>
      <w:r>
        <w:t>) is being supplied by the tension in the string</w:t>
      </w:r>
      <w:r w:rsidR="00150700">
        <w:t>,</w:t>
      </w:r>
      <w:r>
        <w:t xml:space="preserve"> which is a result of the force due to gravity acting on the hanging washers</w:t>
      </w:r>
      <w:r w:rsidR="00491EC4">
        <w:t>;</w:t>
      </w:r>
      <w:r>
        <w:t xml:space="preserve"> therefore</w:t>
      </w:r>
      <w:r w:rsidR="00150700">
        <w:t>,</w:t>
      </w:r>
      <w:r>
        <w:t xml:space="preserve"> </w:t>
      </w:r>
      <w:r>
        <w:rPr>
          <w:rFonts w:ascii="Georgia" w:hAnsi="Georgia"/>
          <w:i/>
        </w:rPr>
        <w:t>F</w:t>
      </w:r>
      <w:r w:rsidRPr="00617E25">
        <w:rPr>
          <w:rFonts w:ascii="Georgia" w:hAnsi="Georgia"/>
          <w:i/>
          <w:vertAlign w:val="subscript"/>
        </w:rPr>
        <w:t>g</w:t>
      </w:r>
      <w:r>
        <w:t xml:space="preserve"> = </w:t>
      </w:r>
      <w:r>
        <w:rPr>
          <w:rFonts w:ascii="Georgia" w:hAnsi="Georgia"/>
          <w:i/>
        </w:rPr>
        <w:t>F</w:t>
      </w:r>
      <w:r>
        <w:rPr>
          <w:rFonts w:ascii="Georgia" w:hAnsi="Georgia"/>
          <w:i/>
          <w:vertAlign w:val="subscript"/>
        </w:rPr>
        <w:t>c</w:t>
      </w:r>
      <w:r>
        <w:t xml:space="preserve">. Remember </w:t>
      </w:r>
      <w:r w:rsidR="00B828A9">
        <w:t xml:space="preserve">to use </w:t>
      </w:r>
      <w:r>
        <w:t>the formula for force due to gravity (</w:t>
      </w:r>
      <w:r>
        <w:rPr>
          <w:rFonts w:ascii="Georgia" w:hAnsi="Georgia"/>
          <w:i/>
        </w:rPr>
        <w:t>F</w:t>
      </w:r>
      <w:r w:rsidRPr="00617E25">
        <w:rPr>
          <w:rFonts w:ascii="Georgia" w:hAnsi="Georgia"/>
          <w:i/>
          <w:vertAlign w:val="subscript"/>
        </w:rPr>
        <w:t>g</w:t>
      </w:r>
      <w:r>
        <w:t>)</w:t>
      </w:r>
      <w:r w:rsidR="00150700">
        <w:t>,</w:t>
      </w:r>
      <w:r>
        <w:t xml:space="preserve"> which is the mass (</w:t>
      </w:r>
      <w:r>
        <w:rPr>
          <w:rFonts w:ascii="Georgia" w:hAnsi="Georgia"/>
          <w:i/>
        </w:rPr>
        <w:t>m</w:t>
      </w:r>
      <w:r>
        <w:t>) times the acceleration due to gravity, 9.8 m/s</w:t>
      </w:r>
      <w:r w:rsidRPr="00617E25">
        <w:rPr>
          <w:vertAlign w:val="superscript"/>
        </w:rPr>
        <w:t>2</w:t>
      </w:r>
      <w:r>
        <w:t>:</w:t>
      </w:r>
    </w:p>
    <w:p w14:paraId="2E73017D" w14:textId="77777777" w:rsidR="00BA1A66" w:rsidRDefault="00BA1A66" w:rsidP="00BA1A66">
      <w:pPr>
        <w:spacing w:after="80" w:line="288" w:lineRule="auto"/>
        <w:jc w:val="center"/>
      </w:pPr>
      <w:r>
        <w:rPr>
          <w:rFonts w:ascii="Georgia" w:hAnsi="Georgia"/>
          <w:i/>
        </w:rPr>
        <w:t>F</w:t>
      </w:r>
      <w:r>
        <w:rPr>
          <w:rFonts w:ascii="Georgia" w:hAnsi="Georgia"/>
          <w:i/>
          <w:vertAlign w:val="subscript"/>
        </w:rPr>
        <w:t>c</w:t>
      </w:r>
      <w:r>
        <w:rPr>
          <w:rFonts w:ascii="Georgia" w:hAnsi="Georgia"/>
          <w:i/>
        </w:rPr>
        <w:t xml:space="preserve"> </w:t>
      </w:r>
      <w:r w:rsidRPr="00510B99">
        <w:rPr>
          <w:rFonts w:asciiTheme="minorHAnsi" w:hAnsiTheme="minorHAnsi" w:cstheme="minorHAnsi"/>
        </w:rPr>
        <w:t>=</w:t>
      </w:r>
      <w:r w:rsidRPr="001A576E">
        <w:rPr>
          <w:rFonts w:ascii="Georgia" w:hAnsi="Georgia"/>
        </w:rPr>
        <w:t xml:space="preserve"> </w:t>
      </w:r>
      <w:r>
        <w:rPr>
          <w:rFonts w:ascii="Georgia" w:hAnsi="Georgia"/>
          <w:i/>
        </w:rPr>
        <w:t>F</w:t>
      </w:r>
      <w:r w:rsidRPr="00617E25">
        <w:rPr>
          <w:rFonts w:ascii="Georgia" w:hAnsi="Georgia"/>
          <w:i/>
          <w:vertAlign w:val="subscript"/>
        </w:rPr>
        <w:t>g</w:t>
      </w:r>
      <w:r>
        <w:rPr>
          <w:rFonts w:ascii="Georgia" w:hAnsi="Georgia"/>
          <w:i/>
          <w:iCs/>
        </w:rPr>
        <w:t xml:space="preserve"> </w:t>
      </w:r>
      <w:r w:rsidRPr="00510B99">
        <w:rPr>
          <w:rFonts w:asciiTheme="minorHAnsi" w:hAnsiTheme="minorHAnsi" w:cstheme="minorHAnsi"/>
        </w:rPr>
        <w:t>=</w:t>
      </w:r>
      <w:r w:rsidRPr="001A576E">
        <w:rPr>
          <w:rFonts w:ascii="Georgia" w:hAnsi="Georgia"/>
        </w:rPr>
        <w:t xml:space="preserve"> </w:t>
      </w:r>
      <w:r>
        <w:rPr>
          <w:rFonts w:ascii="Georgia" w:hAnsi="Georgia"/>
          <w:i/>
          <w:iCs/>
        </w:rPr>
        <w:t>m</w:t>
      </w:r>
      <w:r>
        <w:t>(9.8 m/s</w:t>
      </w:r>
      <w:r w:rsidRPr="00617E25">
        <w:rPr>
          <w:vertAlign w:val="superscript"/>
        </w:rPr>
        <w:t>2</w:t>
      </w:r>
      <w:r>
        <w:t>)</w:t>
      </w:r>
    </w:p>
    <w:p w14:paraId="0D0CE777" w14:textId="1E1C338C" w:rsidR="00BA1A66" w:rsidRPr="00617E25" w:rsidRDefault="00BA1A66" w:rsidP="00BA1A66">
      <w:pPr>
        <w:spacing w:after="80" w:line="288" w:lineRule="auto"/>
        <w:ind w:left="1440"/>
        <w:rPr>
          <w:rFonts w:asciiTheme="minorHAnsi" w:hAnsiTheme="minorHAnsi" w:cstheme="minorHAnsi"/>
          <w:iCs/>
        </w:rPr>
      </w:pPr>
      <w:r w:rsidRPr="00510B99">
        <w:rPr>
          <w:rFonts w:asciiTheme="minorHAnsi" w:hAnsiTheme="minorHAnsi" w:cstheme="minorHAnsi"/>
          <w:iCs/>
        </w:rPr>
        <w:t xml:space="preserve">Record </w:t>
      </w:r>
      <w:r>
        <w:rPr>
          <w:rFonts w:asciiTheme="minorHAnsi" w:hAnsiTheme="minorHAnsi" w:cstheme="minorHAnsi"/>
          <w:iCs/>
        </w:rPr>
        <w:t>the centripetal force</w:t>
      </w:r>
      <w:r w:rsidR="0035530A">
        <w:rPr>
          <w:rFonts w:asciiTheme="minorHAnsi" w:hAnsiTheme="minorHAnsi" w:cstheme="minorHAnsi"/>
          <w:iCs/>
        </w:rPr>
        <w:t>s</w:t>
      </w:r>
      <w:r w:rsidRPr="00510B99">
        <w:rPr>
          <w:rFonts w:asciiTheme="minorHAnsi" w:hAnsiTheme="minorHAnsi" w:cstheme="minorHAnsi"/>
          <w:iCs/>
        </w:rPr>
        <w:t xml:space="preserve"> </w:t>
      </w:r>
      <w:r w:rsidR="00491EC4">
        <w:rPr>
          <w:rFonts w:asciiTheme="minorHAnsi" w:hAnsiTheme="minorHAnsi" w:cstheme="minorHAnsi"/>
          <w:iCs/>
        </w:rPr>
        <w:t>in newtons (N)</w:t>
      </w:r>
      <w:r w:rsidR="00150700">
        <w:rPr>
          <w:rFonts w:asciiTheme="minorHAnsi" w:hAnsiTheme="minorHAnsi" w:cstheme="minorHAnsi"/>
          <w:iCs/>
        </w:rPr>
        <w:t xml:space="preserve"> </w:t>
      </w:r>
      <w:r w:rsidR="00150700" w:rsidRPr="00510B99">
        <w:rPr>
          <w:rFonts w:asciiTheme="minorHAnsi" w:hAnsiTheme="minorHAnsi" w:cstheme="minorHAnsi"/>
          <w:iCs/>
        </w:rPr>
        <w:t xml:space="preserve">in Table </w:t>
      </w:r>
      <w:r w:rsidR="00150700">
        <w:rPr>
          <w:rFonts w:asciiTheme="minorHAnsi" w:hAnsiTheme="minorHAnsi" w:cstheme="minorHAnsi"/>
          <w:iCs/>
        </w:rPr>
        <w:t>C</w:t>
      </w:r>
      <w:r w:rsidRPr="00510B99">
        <w:rPr>
          <w:rFonts w:asciiTheme="minorHAnsi" w:hAnsiTheme="minorHAnsi" w:cstheme="minorHAnsi"/>
          <w:iCs/>
        </w:rPr>
        <w:t>.</w:t>
      </w:r>
    </w:p>
    <w:p w14:paraId="1DF906F4" w14:textId="26EF51C6" w:rsidR="00DD0E1B" w:rsidRDefault="00DD0E1B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Graph your results to examine </w:t>
      </w:r>
      <w:r w:rsidR="00B10F00">
        <w:rPr>
          <w:b/>
        </w:rPr>
        <w:t>how</w:t>
      </w:r>
      <w:r>
        <w:rPr>
          <w:b/>
        </w:rPr>
        <w:t xml:space="preserve"> changing </w:t>
      </w:r>
      <w:r w:rsidR="004062C0">
        <w:rPr>
          <w:b/>
        </w:rPr>
        <w:t xml:space="preserve">the </w:t>
      </w:r>
      <w:r w:rsidR="00C06B4E">
        <w:rPr>
          <w:b/>
        </w:rPr>
        <w:t>centripetal</w:t>
      </w:r>
      <w:r>
        <w:rPr>
          <w:b/>
        </w:rPr>
        <w:t xml:space="preserve"> force</w:t>
      </w:r>
      <w:r w:rsidR="00B10F00">
        <w:rPr>
          <w:b/>
        </w:rPr>
        <w:t xml:space="preserve"> </w:t>
      </w:r>
      <w:r w:rsidR="00C06B4E">
        <w:rPr>
          <w:b/>
        </w:rPr>
        <w:t xml:space="preserve">affects </w:t>
      </w:r>
      <w:r w:rsidR="004062C0">
        <w:rPr>
          <w:b/>
        </w:rPr>
        <w:t xml:space="preserve">the </w:t>
      </w:r>
      <w:r w:rsidR="00D703E9">
        <w:rPr>
          <w:b/>
        </w:rPr>
        <w:t>velocity</w:t>
      </w:r>
      <w:r w:rsidR="00C06B4E">
        <w:rPr>
          <w:b/>
        </w:rPr>
        <w:t>.</w:t>
      </w:r>
    </w:p>
    <w:p w14:paraId="5679D3BD" w14:textId="56CA8351" w:rsidR="00DD0E1B" w:rsidRDefault="00B10F00" w:rsidP="009B579F">
      <w:pPr>
        <w:pStyle w:val="ListParagraph"/>
        <w:numPr>
          <w:ilvl w:val="1"/>
          <w:numId w:val="8"/>
        </w:numPr>
      </w:pPr>
      <w:r>
        <w:t xml:space="preserve">Construct a graph of </w:t>
      </w:r>
      <w:r w:rsidR="00D703E9">
        <w:t>velocity</w:t>
      </w:r>
      <w:r w:rsidR="00F64CB1">
        <w:t xml:space="preserve"> vs.</w:t>
      </w:r>
      <w:r w:rsidR="00B205C6">
        <w:t xml:space="preserve"> centripetal</w:t>
      </w:r>
      <w:r w:rsidR="00F64CB1">
        <w:t xml:space="preserve"> force</w:t>
      </w:r>
      <w:r>
        <w:t xml:space="preserve"> using the </w:t>
      </w:r>
      <w:r w:rsidR="00D703E9">
        <w:t>velocity</w:t>
      </w:r>
      <w:r w:rsidR="001E1DC8">
        <w:t xml:space="preserve"> </w:t>
      </w:r>
      <w:r w:rsidR="00F64CB1">
        <w:t xml:space="preserve">and </w:t>
      </w:r>
      <w:r w:rsidR="00682FD5">
        <w:t>centripetal force</w:t>
      </w:r>
      <w:r w:rsidR="00F64CB1">
        <w:t xml:space="preserve"> </w:t>
      </w:r>
      <w:r>
        <w:t xml:space="preserve">data </w:t>
      </w:r>
      <w:r w:rsidR="00185068">
        <w:t xml:space="preserve">in </w:t>
      </w:r>
      <w:r w:rsidR="00B205C6">
        <w:t>Table C.</w:t>
      </w:r>
      <w:r w:rsidR="00875633">
        <w:t xml:space="preserve"> The </w:t>
      </w:r>
      <w:r w:rsidR="00B205C6">
        <w:t xml:space="preserve">centripetal force </w:t>
      </w:r>
      <w:r>
        <w:t xml:space="preserve">should be on the </w:t>
      </w:r>
      <w:r w:rsidR="00F64CB1" w:rsidRPr="00F64CB1">
        <w:rPr>
          <w:rFonts w:ascii="Georgia" w:hAnsi="Georgia"/>
          <w:i/>
        </w:rPr>
        <w:t>x</w:t>
      </w:r>
      <w:r w:rsidR="00F64CB1">
        <w:t xml:space="preserve">-axis, and </w:t>
      </w:r>
      <w:r w:rsidR="00D703E9">
        <w:t>velocity</w:t>
      </w:r>
      <w:r w:rsidR="00F64CB1">
        <w:t xml:space="preserve"> should be on the </w:t>
      </w:r>
      <w:r w:rsidR="00F64CB1" w:rsidRPr="00F64CB1">
        <w:rPr>
          <w:rFonts w:ascii="Georgia" w:hAnsi="Georgia"/>
          <w:i/>
        </w:rPr>
        <w:t>y</w:t>
      </w:r>
      <w:r w:rsidR="00F64CB1">
        <w:t>-axis.</w:t>
      </w:r>
    </w:p>
    <w:p w14:paraId="242914A6" w14:textId="010DCD2E" w:rsidR="00B205C6" w:rsidRDefault="00B205C6" w:rsidP="009B579F">
      <w:pPr>
        <w:pStyle w:val="ListParagraph"/>
        <w:numPr>
          <w:ilvl w:val="1"/>
          <w:numId w:val="8"/>
        </w:numPr>
      </w:pPr>
      <w:r>
        <w:t>Determine the shape of the curve on the graph and apply the appropriate formula to linearize the data.</w:t>
      </w:r>
      <w:r w:rsidR="004C4DAB">
        <w:t xml:space="preserve"> Your teacher can provide you with a page </w:t>
      </w:r>
      <w:r w:rsidR="00A37A33">
        <w:t>titled</w:t>
      </w:r>
      <w:r w:rsidR="004C4DAB">
        <w:t xml:space="preserve"> “Summary of Graph Types” to assist you.</w:t>
      </w:r>
    </w:p>
    <w:p w14:paraId="5709F65A" w14:textId="356A853C" w:rsidR="00B205C6" w:rsidRDefault="00B205C6" w:rsidP="009B579F">
      <w:pPr>
        <w:pStyle w:val="ListParagraph"/>
        <w:numPr>
          <w:ilvl w:val="1"/>
          <w:numId w:val="8"/>
        </w:numPr>
      </w:pPr>
      <w:r>
        <w:t>Create a new graph using the linearized data.</w:t>
      </w:r>
    </w:p>
    <w:p w14:paraId="6589665E" w14:textId="373F2D87" w:rsidR="00F64CB1" w:rsidRDefault="00F64CB1" w:rsidP="009B579F">
      <w:pPr>
        <w:pStyle w:val="ListParagraph"/>
        <w:numPr>
          <w:ilvl w:val="1"/>
          <w:numId w:val="8"/>
        </w:numPr>
      </w:pPr>
      <w:r>
        <w:t xml:space="preserve">Draw a single line </w:t>
      </w:r>
      <w:r w:rsidR="00482A5F">
        <w:t xml:space="preserve">of best fit </w:t>
      </w:r>
      <w:r>
        <w:t>through the data points.</w:t>
      </w:r>
    </w:p>
    <w:p w14:paraId="52862F87" w14:textId="28EBEA0A" w:rsidR="00B205C6" w:rsidRDefault="00B205C6" w:rsidP="009B579F">
      <w:pPr>
        <w:pStyle w:val="ListParagraph"/>
        <w:numPr>
          <w:ilvl w:val="1"/>
          <w:numId w:val="8"/>
        </w:numPr>
      </w:pPr>
      <w:r>
        <w:t xml:space="preserve">Calculate the slope of the </w:t>
      </w:r>
      <w:r w:rsidR="00E616AF">
        <w:t xml:space="preserve">line of </w:t>
      </w:r>
      <w:r>
        <w:t xml:space="preserve">best fit </w:t>
      </w:r>
      <w:r w:rsidR="00682892">
        <w:t>and develop the mathematical equation for the line.</w:t>
      </w:r>
      <w:r w:rsidR="004C4DAB">
        <w:t xml:space="preserve"> </w:t>
      </w:r>
    </w:p>
    <w:p w14:paraId="50DC8AC9" w14:textId="4456284E" w:rsidR="00682892" w:rsidRDefault="00682892" w:rsidP="009B579F">
      <w:pPr>
        <w:pStyle w:val="ListParagraph"/>
        <w:numPr>
          <w:ilvl w:val="3"/>
          <w:numId w:val="8"/>
        </w:numPr>
      </w:pPr>
      <w:r>
        <w:t xml:space="preserve">Remember </w:t>
      </w:r>
      <w:r w:rsidR="0052389D">
        <w:t xml:space="preserve">to use </w:t>
      </w:r>
      <w:r>
        <w:t xml:space="preserve">the </w:t>
      </w:r>
      <w:r w:rsidR="00240C8E">
        <w:t>formula for a straight line</w:t>
      </w:r>
      <w:r w:rsidR="001C529A">
        <w:t>.</w:t>
      </w:r>
      <w:r w:rsidR="00240C8E">
        <w:t xml:space="preserve"> </w:t>
      </w:r>
      <w:r w:rsidR="001C529A">
        <w:t>T</w:t>
      </w:r>
      <w:r w:rsidR="00240C8E">
        <w:t xml:space="preserve">he </w:t>
      </w:r>
      <w:r w:rsidR="00240C8E" w:rsidRPr="00240C8E">
        <w:rPr>
          <w:rFonts w:ascii="Georgia" w:hAnsi="Georgia"/>
          <w:i/>
        </w:rPr>
        <w:t>y</w:t>
      </w:r>
      <w:r w:rsidR="00240C8E">
        <w:t>-axis variable (</w:t>
      </w:r>
      <w:r w:rsidR="00240C8E" w:rsidRPr="00240C8E">
        <w:rPr>
          <w:rFonts w:ascii="Georgia" w:hAnsi="Georgia"/>
          <w:i/>
        </w:rPr>
        <w:t>y</w:t>
      </w:r>
      <w:r w:rsidR="00240C8E">
        <w:t>) is equal to the slope (</w:t>
      </w:r>
      <w:r w:rsidR="00240C8E" w:rsidRPr="00240C8E">
        <w:rPr>
          <w:rFonts w:ascii="Georgia" w:hAnsi="Georgia"/>
          <w:i/>
        </w:rPr>
        <w:t>m</w:t>
      </w:r>
      <w:r w:rsidR="00240C8E">
        <w:t xml:space="preserve">) times the </w:t>
      </w:r>
      <w:r w:rsidR="00240C8E" w:rsidRPr="00240C8E">
        <w:rPr>
          <w:rFonts w:ascii="Georgia" w:hAnsi="Georgia"/>
          <w:i/>
        </w:rPr>
        <w:t>x</w:t>
      </w:r>
      <w:r w:rsidR="00240C8E">
        <w:t>-axis variable (</w:t>
      </w:r>
      <w:r w:rsidR="00240C8E" w:rsidRPr="00240C8E">
        <w:rPr>
          <w:rFonts w:ascii="Georgia" w:hAnsi="Georgia"/>
          <w:i/>
        </w:rPr>
        <w:t>x</w:t>
      </w:r>
      <w:r w:rsidR="00240C8E">
        <w:t xml:space="preserve">) plus the </w:t>
      </w:r>
      <w:r w:rsidR="00240C8E" w:rsidRPr="00240C8E">
        <w:rPr>
          <w:rFonts w:ascii="Georgia" w:hAnsi="Georgia"/>
          <w:i/>
        </w:rPr>
        <w:t>y</w:t>
      </w:r>
      <w:r w:rsidR="00240C8E">
        <w:t>-intercept (</w:t>
      </w:r>
      <w:r w:rsidR="00240C8E">
        <w:rPr>
          <w:rFonts w:ascii="Georgia" w:hAnsi="Georgia"/>
          <w:i/>
        </w:rPr>
        <w:t>b</w:t>
      </w:r>
      <w:r w:rsidR="00240C8E">
        <w:t>)</w:t>
      </w:r>
      <w:r w:rsidR="001C529A">
        <w:t>:</w:t>
      </w:r>
    </w:p>
    <w:p w14:paraId="1B605DD8" w14:textId="5E036A55" w:rsidR="00682892" w:rsidRDefault="00682892" w:rsidP="00682892">
      <w:pPr>
        <w:ind w:left="1080"/>
        <w:jc w:val="center"/>
        <w:rPr>
          <w:rFonts w:ascii="Georgia" w:hAnsi="Georgia"/>
          <w:i/>
        </w:rPr>
      </w:pPr>
      <w:r w:rsidRPr="00682892">
        <w:rPr>
          <w:rFonts w:ascii="Georgia" w:hAnsi="Georgia"/>
          <w:i/>
        </w:rPr>
        <w:t>y</w:t>
      </w:r>
      <w:r>
        <w:t xml:space="preserve"> = </w:t>
      </w:r>
      <w:r w:rsidRPr="00682892">
        <w:rPr>
          <w:rFonts w:ascii="Georgia" w:hAnsi="Georgia"/>
          <w:i/>
        </w:rPr>
        <w:t>mx</w:t>
      </w:r>
      <w:r>
        <w:t xml:space="preserve"> +</w:t>
      </w:r>
      <w:r w:rsidR="004C4DAB">
        <w:t xml:space="preserve"> </w:t>
      </w:r>
      <w:r w:rsidRPr="00682892">
        <w:rPr>
          <w:rFonts w:ascii="Georgia" w:hAnsi="Georgia"/>
          <w:i/>
        </w:rPr>
        <w:t>b</w:t>
      </w:r>
    </w:p>
    <w:p w14:paraId="652343F0" w14:textId="38551852" w:rsidR="00240C8E" w:rsidRDefault="00240C8E" w:rsidP="00240C8E">
      <w:pPr>
        <w:ind w:left="1440"/>
      </w:pPr>
      <w:r w:rsidRPr="00240C8E">
        <w:t>Substitute the variables and the values for the slope and</w:t>
      </w:r>
      <w:r w:rsidR="001C529A">
        <w:t xml:space="preserve"> the</w:t>
      </w:r>
      <w:r w:rsidRPr="00240C8E">
        <w:t xml:space="preserve"> </w:t>
      </w:r>
      <w:r w:rsidRPr="00B553AF">
        <w:rPr>
          <w:rFonts w:ascii="Georgia" w:hAnsi="Georgia"/>
          <w:i/>
        </w:rPr>
        <w:t>y</w:t>
      </w:r>
      <w:r w:rsidRPr="00240C8E">
        <w:t xml:space="preserve">-intercept from the line </w:t>
      </w:r>
      <w:r w:rsidR="00E616AF">
        <w:t xml:space="preserve">of best fit </w:t>
      </w:r>
      <w:r w:rsidRPr="00240C8E">
        <w:t>into this formula.</w:t>
      </w:r>
    </w:p>
    <w:p w14:paraId="20081432" w14:textId="001B0A3D" w:rsidR="00F64CB1" w:rsidRDefault="00F64CB1" w:rsidP="009B579F">
      <w:pPr>
        <w:pStyle w:val="ListParagraph"/>
        <w:numPr>
          <w:ilvl w:val="1"/>
          <w:numId w:val="8"/>
        </w:numPr>
      </w:pPr>
      <w:r>
        <w:t>Title the graph and label the axes with units.</w:t>
      </w:r>
      <w:r w:rsidR="00423D3E">
        <w:t xml:space="preserve"> Write the final equation on the graph.</w:t>
      </w:r>
    </w:p>
    <w:p w14:paraId="0DC2589C" w14:textId="77777777" w:rsidR="00344100" w:rsidRDefault="00344100" w:rsidP="00EC5D30">
      <w:pPr>
        <w:keepNext w:val="0"/>
        <w:spacing w:after="80" w:line="288" w:lineRule="auto"/>
        <w:rPr>
          <w:b/>
          <w:i/>
        </w:rPr>
      </w:pPr>
    </w:p>
    <w:p w14:paraId="2FCD34D8" w14:textId="22828FCB" w:rsidR="00EC5D30" w:rsidRPr="00DE59BA" w:rsidRDefault="00EC5D30" w:rsidP="00654F9E">
      <w:pPr>
        <w:pStyle w:val="Heading2"/>
        <w:rPr>
          <w:rFonts w:eastAsia="MS Mincho" w:cs="Arial"/>
          <w:sz w:val="22"/>
          <w:szCs w:val="20"/>
        </w:rPr>
      </w:pPr>
      <w:r w:rsidRPr="00DE59BA">
        <w:rPr>
          <w:sz w:val="22"/>
        </w:rPr>
        <w:t>Part II: Changing the Mass</w:t>
      </w:r>
    </w:p>
    <w:p w14:paraId="32E9F299" w14:textId="77777777" w:rsidR="00875633" w:rsidRPr="00AF60D1" w:rsidRDefault="00875633" w:rsidP="009B579F">
      <w:pPr>
        <w:keepNext w:val="0"/>
        <w:numPr>
          <w:ilvl w:val="0"/>
          <w:numId w:val="8"/>
        </w:numPr>
        <w:spacing w:before="240" w:after="80" w:line="288" w:lineRule="auto"/>
      </w:pPr>
      <w:r>
        <w:rPr>
          <w:b/>
        </w:rPr>
        <w:t>Run the first trial.</w:t>
      </w:r>
    </w:p>
    <w:p w14:paraId="540C9AA4" w14:textId="44989F0A" w:rsidR="00875633" w:rsidRPr="00225624" w:rsidRDefault="00875633" w:rsidP="004A2277">
      <w:pPr>
        <w:keepNext w:val="0"/>
        <w:numPr>
          <w:ilvl w:val="1"/>
          <w:numId w:val="23"/>
        </w:numPr>
        <w:tabs>
          <w:tab w:val="clear" w:pos="1152"/>
          <w:tab w:val="num" w:pos="1260"/>
        </w:tabs>
        <w:spacing w:after="80" w:line="288" w:lineRule="auto"/>
        <w:ind w:left="1195"/>
        <w:rPr>
          <w:b/>
        </w:rPr>
      </w:pPr>
      <w:r>
        <w:t>Adjust the nylon string so that the distance between the top of the tube and the stopper is 0.</w:t>
      </w:r>
      <w:r w:rsidR="0014226D">
        <w:t>7</w:t>
      </w:r>
      <w:r>
        <w:t xml:space="preserve"> m</w:t>
      </w:r>
      <w:r w:rsidRPr="009B7856">
        <w:t>.</w:t>
      </w:r>
    </w:p>
    <w:p w14:paraId="0295753A" w14:textId="319FF978" w:rsidR="00875633" w:rsidRPr="00DF01A0" w:rsidRDefault="00875633" w:rsidP="004A2277">
      <w:pPr>
        <w:keepNext w:val="0"/>
        <w:numPr>
          <w:ilvl w:val="1"/>
          <w:numId w:val="23"/>
        </w:numPr>
        <w:tabs>
          <w:tab w:val="clear" w:pos="1152"/>
          <w:tab w:val="num" w:pos="1260"/>
        </w:tabs>
        <w:spacing w:after="80" w:line="288" w:lineRule="auto"/>
        <w:ind w:left="1195"/>
        <w:rPr>
          <w:b/>
        </w:rPr>
      </w:pPr>
      <w:r>
        <w:t xml:space="preserve">Secure a piece of masking tape on the nylon string as close to the bottom of the tube </w:t>
      </w:r>
      <w:r w:rsidR="0052389D">
        <w:t xml:space="preserve">as possible </w:t>
      </w:r>
      <w:r>
        <w:t>without the tape touching the tube.</w:t>
      </w:r>
    </w:p>
    <w:p w14:paraId="0B75D73B" w14:textId="5F926AB0" w:rsidR="0050524A" w:rsidRPr="00B205C6" w:rsidRDefault="0050524A" w:rsidP="004A2277">
      <w:pPr>
        <w:keepNext w:val="0"/>
        <w:numPr>
          <w:ilvl w:val="1"/>
          <w:numId w:val="23"/>
        </w:numPr>
        <w:tabs>
          <w:tab w:val="clear" w:pos="1152"/>
          <w:tab w:val="num" w:pos="1260"/>
        </w:tabs>
        <w:spacing w:after="80" w:line="288" w:lineRule="auto"/>
        <w:ind w:left="1195"/>
      </w:pPr>
      <w:r>
        <w:t>Determine the mass of</w:t>
      </w:r>
      <w:r w:rsidR="00FB074C">
        <w:t xml:space="preserve"> fifteen washers</w:t>
      </w:r>
      <w:r w:rsidR="00B205C6">
        <w:t xml:space="preserve"> and </w:t>
      </w:r>
      <w:r w:rsidR="00FB074C">
        <w:t xml:space="preserve">the </w:t>
      </w:r>
      <w:r w:rsidR="00B205C6">
        <w:t>centripetal force exerted by</w:t>
      </w:r>
      <w:r>
        <w:t xml:space="preserve"> </w:t>
      </w:r>
      <w:r w:rsidR="00FB074C">
        <w:t>them</w:t>
      </w:r>
      <w:r>
        <w:t>.</w:t>
      </w:r>
    </w:p>
    <w:p w14:paraId="3E1A0C7C" w14:textId="7F2F2147" w:rsidR="0029012D" w:rsidRPr="00B205C6" w:rsidRDefault="0050524A" w:rsidP="00DE59BA">
      <w:pPr>
        <w:keepNext w:val="0"/>
        <w:numPr>
          <w:ilvl w:val="3"/>
          <w:numId w:val="23"/>
        </w:numPr>
        <w:spacing w:after="80" w:line="288" w:lineRule="auto"/>
      </w:pPr>
      <w:r w:rsidRPr="00B205C6">
        <w:t xml:space="preserve">The mass of </w:t>
      </w:r>
      <w:r w:rsidR="00F91E22">
        <w:t>fifteen</w:t>
      </w:r>
      <w:r w:rsidRPr="00B205C6">
        <w:t xml:space="preserve"> washers is _____ kg</w:t>
      </w:r>
      <w:r w:rsidR="00B81EF9">
        <w:t>,</w:t>
      </w:r>
      <w:r w:rsidR="00B205C6" w:rsidRPr="00B205C6">
        <w:t xml:space="preserve"> which exerts a force of _____ N.</w:t>
      </w:r>
    </w:p>
    <w:p w14:paraId="31089A7C" w14:textId="38E9645F" w:rsidR="00423D3E" w:rsidRPr="00423D3E" w:rsidRDefault="009B2059" w:rsidP="004A2277">
      <w:pPr>
        <w:keepNext w:val="0"/>
        <w:numPr>
          <w:ilvl w:val="1"/>
          <w:numId w:val="23"/>
        </w:numPr>
        <w:tabs>
          <w:tab w:val="clear" w:pos="1152"/>
          <w:tab w:val="num" w:pos="1260"/>
        </w:tabs>
        <w:spacing w:after="80" w:line="288" w:lineRule="auto"/>
        <w:ind w:left="1195"/>
        <w:rPr>
          <w:b/>
        </w:rPr>
      </w:pPr>
      <w:r>
        <w:t xml:space="preserve">Secure </w:t>
      </w:r>
      <w:r w:rsidR="00F91E22">
        <w:t xml:space="preserve">fifteen </w:t>
      </w:r>
      <w:r>
        <w:t>washers to the bottom of the nylon string with the fishing swivel.</w:t>
      </w:r>
      <w:r w:rsidR="0029012D" w:rsidRPr="0029012D">
        <w:t xml:space="preserve"> </w:t>
      </w:r>
    </w:p>
    <w:p w14:paraId="7536C60A" w14:textId="286475D1" w:rsidR="00793DE3" w:rsidRDefault="00793DE3" w:rsidP="00306478">
      <w:pPr>
        <w:keepNext w:val="0"/>
        <w:numPr>
          <w:ilvl w:val="1"/>
          <w:numId w:val="23"/>
        </w:numPr>
        <w:tabs>
          <w:tab w:val="clear" w:pos="1152"/>
          <w:tab w:val="num" w:pos="1170"/>
        </w:tabs>
        <w:spacing w:after="80" w:line="288" w:lineRule="auto"/>
        <w:ind w:left="1195"/>
      </w:pPr>
      <w:r>
        <w:lastRenderedPageBreak/>
        <w:t>Slide four washers</w:t>
      </w:r>
      <w:r w:rsidR="0029012D" w:rsidRPr="00AD4A95">
        <w:t xml:space="preserve"> over the tube so that they rest against the stopper.</w:t>
      </w:r>
      <w:r w:rsidR="009B2059">
        <w:t xml:space="preserve"> </w:t>
      </w:r>
      <w:r w:rsidR="00423D3E">
        <w:t>Here is a picture to help guide you:</w:t>
      </w:r>
    </w:p>
    <w:p w14:paraId="5F781E5F" w14:textId="77777777" w:rsidR="00C65249" w:rsidRDefault="00C65249" w:rsidP="00C65249">
      <w:pPr>
        <w:keepNext w:val="0"/>
        <w:spacing w:after="80" w:line="288" w:lineRule="auto"/>
        <w:ind w:left="1195"/>
        <w:jc w:val="center"/>
      </w:pPr>
      <w:r>
        <w:rPr>
          <w:noProof/>
        </w:rPr>
        <w:drawing>
          <wp:inline distT="0" distB="0" distL="0" distR="0" wp14:anchorId="19C321F0" wp14:editId="457C721A">
            <wp:extent cx="979984" cy="1910815"/>
            <wp:effectExtent l="0" t="8255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1554" cy="191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9588" w14:textId="2C64A817" w:rsidR="0029012D" w:rsidRDefault="0029012D" w:rsidP="00DE59BA">
      <w:pPr>
        <w:keepNext w:val="0"/>
        <w:numPr>
          <w:ilvl w:val="1"/>
          <w:numId w:val="23"/>
        </w:numPr>
        <w:spacing w:after="80" w:line="288" w:lineRule="auto"/>
        <w:ind w:left="1195"/>
      </w:pPr>
      <w:r>
        <w:t>Practice twirling the tube in one hand so that the stopper travels in a horizontal circle. When you feel comfortable keeping a constant radius</w:t>
      </w:r>
      <w:r w:rsidR="00F91E22">
        <w:t>,</w:t>
      </w:r>
      <w:r>
        <w:t xml:space="preserve"> proceed to collect data.</w:t>
      </w:r>
    </w:p>
    <w:p w14:paraId="38CA36F2" w14:textId="01987987" w:rsidR="00BA1A66" w:rsidRDefault="00BA1A66" w:rsidP="00DE59BA">
      <w:pPr>
        <w:keepNext w:val="0"/>
        <w:numPr>
          <w:ilvl w:val="1"/>
          <w:numId w:val="23"/>
        </w:numPr>
        <w:spacing w:after="80" w:line="288" w:lineRule="auto"/>
        <w:ind w:left="1195"/>
      </w:pPr>
      <w:r>
        <w:t xml:space="preserve">Use the stopwatch to time </w:t>
      </w:r>
      <w:r w:rsidR="00F91E22">
        <w:t xml:space="preserve">ten </w:t>
      </w:r>
      <w:r>
        <w:t xml:space="preserve">revolutions. Record the time in </w:t>
      </w:r>
      <w:r w:rsidR="00F91E22">
        <w:t xml:space="preserve">seconds in </w:t>
      </w:r>
      <w:r>
        <w:t>Table D.</w:t>
      </w:r>
    </w:p>
    <w:p w14:paraId="6E70A99F" w14:textId="4206D197" w:rsidR="00BA1A66" w:rsidRDefault="00BA1A66" w:rsidP="00DE59BA">
      <w:pPr>
        <w:keepNext w:val="0"/>
        <w:numPr>
          <w:ilvl w:val="1"/>
          <w:numId w:val="23"/>
        </w:numPr>
        <w:spacing w:after="80" w:line="288" w:lineRule="auto"/>
        <w:ind w:left="1195"/>
      </w:pPr>
      <w:r>
        <w:t xml:space="preserve">Repeat </w:t>
      </w:r>
      <w:r w:rsidRPr="00B16DBF">
        <w:rPr>
          <w:b/>
        </w:rPr>
        <w:t>S</w:t>
      </w:r>
      <w:r>
        <w:rPr>
          <w:b/>
        </w:rPr>
        <w:t>tep</w:t>
      </w:r>
      <w:r w:rsidRPr="00B16DBF">
        <w:rPr>
          <w:b/>
        </w:rPr>
        <w:t xml:space="preserve"> </w:t>
      </w:r>
      <w:r>
        <w:rPr>
          <w:b/>
        </w:rPr>
        <w:t>4g</w:t>
      </w:r>
      <w:r>
        <w:t xml:space="preserve"> two more times for a total of three runs.</w:t>
      </w:r>
    </w:p>
    <w:p w14:paraId="351D46FB" w14:textId="19980FE5" w:rsidR="00875633" w:rsidRDefault="00875633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>Perform more trial</w:t>
      </w:r>
      <w:r w:rsidR="00DE59BA">
        <w:rPr>
          <w:b/>
        </w:rPr>
        <w:t>s</w:t>
      </w:r>
      <w:r>
        <w:rPr>
          <w:b/>
        </w:rPr>
        <w:t xml:space="preserve"> with different masses.</w:t>
      </w:r>
    </w:p>
    <w:p w14:paraId="3F38D271" w14:textId="77777777" w:rsidR="00875633" w:rsidRPr="00AD4A95" w:rsidRDefault="00875633" w:rsidP="009B579F">
      <w:pPr>
        <w:pStyle w:val="ListParagraph"/>
        <w:numPr>
          <w:ilvl w:val="1"/>
          <w:numId w:val="8"/>
        </w:numPr>
        <w:rPr>
          <w:b/>
        </w:rPr>
      </w:pPr>
      <w:r>
        <w:t>Keep the string length at 0.7 m.</w:t>
      </w:r>
    </w:p>
    <w:p w14:paraId="504A3322" w14:textId="2A80E998" w:rsidR="00AD4A95" w:rsidRPr="002E0E20" w:rsidRDefault="00AD4A95" w:rsidP="009B579F">
      <w:pPr>
        <w:pStyle w:val="ListParagraph"/>
        <w:numPr>
          <w:ilvl w:val="1"/>
          <w:numId w:val="8"/>
        </w:numPr>
        <w:rPr>
          <w:b/>
        </w:rPr>
      </w:pPr>
      <w:r>
        <w:t xml:space="preserve">Keep </w:t>
      </w:r>
      <w:r w:rsidR="00F91E22">
        <w:t xml:space="preserve">fifteen </w:t>
      </w:r>
      <w:r>
        <w:t>washers attached to the bottom of the nylon string.</w:t>
      </w:r>
    </w:p>
    <w:p w14:paraId="01EE08EE" w14:textId="032757CA" w:rsidR="00875633" w:rsidRPr="00834D32" w:rsidRDefault="00875633" w:rsidP="009B579F">
      <w:pPr>
        <w:pStyle w:val="ListParagraph"/>
        <w:numPr>
          <w:ilvl w:val="1"/>
          <w:numId w:val="8"/>
        </w:numPr>
        <w:rPr>
          <w:b/>
        </w:rPr>
      </w:pPr>
      <w:r>
        <w:t xml:space="preserve">Repeat </w:t>
      </w:r>
      <w:r w:rsidR="00B16DBF" w:rsidRPr="00B16DBF">
        <w:rPr>
          <w:b/>
        </w:rPr>
        <w:t>S</w:t>
      </w:r>
      <w:r w:rsidRPr="00B16DBF">
        <w:rPr>
          <w:b/>
        </w:rPr>
        <w:t xml:space="preserve">teps </w:t>
      </w:r>
      <w:r w:rsidR="00CF392C">
        <w:rPr>
          <w:b/>
        </w:rPr>
        <w:t>8</w:t>
      </w:r>
      <w:r w:rsidR="0029012D" w:rsidRPr="00B16DBF">
        <w:rPr>
          <w:b/>
        </w:rPr>
        <w:t>e</w:t>
      </w:r>
      <w:r>
        <w:t>–</w:t>
      </w:r>
      <w:r w:rsidR="00CF392C">
        <w:rPr>
          <w:b/>
        </w:rPr>
        <w:t>8</w:t>
      </w:r>
      <w:r w:rsidR="00BA1A66">
        <w:rPr>
          <w:b/>
        </w:rPr>
        <w:t>h</w:t>
      </w:r>
      <w:r>
        <w:t xml:space="preserve"> </w:t>
      </w:r>
      <w:r w:rsidR="00CF392C">
        <w:t xml:space="preserve">four more times, </w:t>
      </w:r>
      <w:r w:rsidR="009B2059">
        <w:t>remov</w:t>
      </w:r>
      <w:r w:rsidR="00CF392C">
        <w:t>ing</w:t>
      </w:r>
      <w:r w:rsidR="009B2059">
        <w:t xml:space="preserve"> one washer </w:t>
      </w:r>
      <w:r w:rsidR="00BA1A66">
        <w:t xml:space="preserve">from the stopper end of the string </w:t>
      </w:r>
      <w:r w:rsidR="009B2059">
        <w:t xml:space="preserve">each </w:t>
      </w:r>
      <w:r w:rsidR="00CF392C">
        <w:t>time</w:t>
      </w:r>
      <w:r w:rsidR="009B2059">
        <w:t xml:space="preserve">. Trials should be conducted </w:t>
      </w:r>
      <w:r>
        <w:t xml:space="preserve">with </w:t>
      </w:r>
      <w:r w:rsidR="00AD4A95">
        <w:t>three, two, one</w:t>
      </w:r>
      <w:r w:rsidR="00F91E22">
        <w:t>,</w:t>
      </w:r>
      <w:r w:rsidR="00AD4A95">
        <w:t xml:space="preserve"> and zero washers resting against the stopper</w:t>
      </w:r>
      <w:r>
        <w:t>.</w:t>
      </w:r>
    </w:p>
    <w:p w14:paraId="0A116008" w14:textId="690E3835" w:rsidR="00793DE3" w:rsidRDefault="00793DE3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Determine the </w:t>
      </w:r>
      <w:r w:rsidR="00BA1A66">
        <w:rPr>
          <w:b/>
        </w:rPr>
        <w:t xml:space="preserve">total </w:t>
      </w:r>
      <w:r>
        <w:rPr>
          <w:b/>
        </w:rPr>
        <w:t xml:space="preserve">mass of the stopper </w:t>
      </w:r>
      <w:r w:rsidR="00BA1A66">
        <w:rPr>
          <w:b/>
        </w:rPr>
        <w:t>with the</w:t>
      </w:r>
      <w:r>
        <w:rPr>
          <w:b/>
        </w:rPr>
        <w:t xml:space="preserve"> washers.</w:t>
      </w:r>
    </w:p>
    <w:p w14:paraId="30583334" w14:textId="4895B226" w:rsidR="00793DE3" w:rsidRPr="00793DE3" w:rsidRDefault="00793DE3" w:rsidP="009B579F">
      <w:pPr>
        <w:numPr>
          <w:ilvl w:val="1"/>
          <w:numId w:val="8"/>
        </w:numPr>
        <w:spacing w:before="240"/>
      </w:pPr>
      <w:r w:rsidRPr="00793DE3">
        <w:t xml:space="preserve">Use the information in Table A to determine the </w:t>
      </w:r>
      <w:r w:rsidR="00BA1A66">
        <w:t xml:space="preserve">total </w:t>
      </w:r>
      <w:r w:rsidRPr="00793DE3">
        <w:t>mass</w:t>
      </w:r>
      <w:r w:rsidR="00FB074C">
        <w:t>, in kilograms,</w:t>
      </w:r>
      <w:r w:rsidRPr="00793DE3">
        <w:t xml:space="preserve"> of the stopper and </w:t>
      </w:r>
      <w:r w:rsidR="00FB074C">
        <w:t xml:space="preserve">the </w:t>
      </w:r>
      <w:r w:rsidRPr="00793DE3">
        <w:t xml:space="preserve">washers </w:t>
      </w:r>
      <w:r w:rsidR="00BA1A66">
        <w:t>resting ag</w:t>
      </w:r>
      <w:r w:rsidR="00E52BED">
        <w:t>ainst</w:t>
      </w:r>
      <w:r w:rsidR="00BA1A66">
        <w:t xml:space="preserve"> it</w:t>
      </w:r>
      <w:r w:rsidRPr="00793DE3">
        <w:t xml:space="preserve">. Record </w:t>
      </w:r>
      <w:r w:rsidR="00BA1A66">
        <w:t>the total mass</w:t>
      </w:r>
      <w:r w:rsidR="0035530A">
        <w:t>es</w:t>
      </w:r>
      <w:r w:rsidRPr="00793DE3">
        <w:t xml:space="preserve"> in Table E.</w:t>
      </w:r>
    </w:p>
    <w:p w14:paraId="23D937B4" w14:textId="115359A2" w:rsidR="00875633" w:rsidRDefault="00875633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Calculate the </w:t>
      </w:r>
      <w:r w:rsidR="00D703E9">
        <w:rPr>
          <w:b/>
        </w:rPr>
        <w:t>velocity</w:t>
      </w:r>
      <w:r>
        <w:rPr>
          <w:b/>
        </w:rPr>
        <w:t xml:space="preserve"> for each </w:t>
      </w:r>
      <w:r w:rsidR="00B20573">
        <w:rPr>
          <w:b/>
        </w:rPr>
        <w:t>trial</w:t>
      </w:r>
      <w:r>
        <w:rPr>
          <w:b/>
        </w:rPr>
        <w:t>.</w:t>
      </w:r>
    </w:p>
    <w:p w14:paraId="397D9A3D" w14:textId="4C85FB11" w:rsidR="00B20573" w:rsidRDefault="00B20573" w:rsidP="009B579F">
      <w:pPr>
        <w:keepNext w:val="0"/>
        <w:numPr>
          <w:ilvl w:val="1"/>
          <w:numId w:val="8"/>
        </w:numPr>
        <w:spacing w:after="80" w:line="288" w:lineRule="auto"/>
      </w:pPr>
      <w:r>
        <w:t xml:space="preserve">Average the three run times for each trial. Record </w:t>
      </w:r>
      <w:r w:rsidR="00BA1A66">
        <w:t>the av</w:t>
      </w:r>
      <w:r w:rsidR="0035530A">
        <w:t>erages</w:t>
      </w:r>
      <w:r>
        <w:t xml:space="preserve"> in Table </w:t>
      </w:r>
      <w:r w:rsidR="00793DE3">
        <w:t>D</w:t>
      </w:r>
      <w:r>
        <w:t>.</w:t>
      </w:r>
    </w:p>
    <w:p w14:paraId="2292D8B3" w14:textId="69399142" w:rsidR="00B20573" w:rsidRDefault="00B20573" w:rsidP="009B579F">
      <w:pPr>
        <w:keepNext w:val="0"/>
        <w:numPr>
          <w:ilvl w:val="1"/>
          <w:numId w:val="8"/>
        </w:numPr>
        <w:spacing w:after="80" w:line="288" w:lineRule="auto"/>
      </w:pPr>
      <w:r>
        <w:t xml:space="preserve">Calculate the period of the </w:t>
      </w:r>
      <w:r w:rsidR="00CF392C">
        <w:t xml:space="preserve">orbiting mass </w:t>
      </w:r>
      <w:r>
        <w:t xml:space="preserve">for each trial. Record </w:t>
      </w:r>
      <w:r w:rsidR="00F91E22">
        <w:t xml:space="preserve">the </w:t>
      </w:r>
      <w:r w:rsidR="0035530A">
        <w:t>periods</w:t>
      </w:r>
      <w:r>
        <w:t xml:space="preserve"> in Table </w:t>
      </w:r>
      <w:r w:rsidR="00793DE3">
        <w:t>D</w:t>
      </w:r>
      <w:r>
        <w:t>.</w:t>
      </w:r>
    </w:p>
    <w:p w14:paraId="7368DD19" w14:textId="61AA6EFC" w:rsidR="00B20573" w:rsidRDefault="00B20573" w:rsidP="009B579F">
      <w:pPr>
        <w:keepNext w:val="0"/>
        <w:numPr>
          <w:ilvl w:val="1"/>
          <w:numId w:val="8"/>
        </w:numPr>
        <w:spacing w:after="80" w:line="288" w:lineRule="auto"/>
        <w:rPr>
          <w:rFonts w:asciiTheme="minorHAnsi" w:hAnsiTheme="minorHAnsi" w:cstheme="minorHAnsi"/>
          <w:iCs/>
        </w:rPr>
      </w:pPr>
      <w:r>
        <w:t xml:space="preserve">Calculate the </w:t>
      </w:r>
      <w:r w:rsidR="00D703E9">
        <w:t>velocit</w:t>
      </w:r>
      <w:r w:rsidR="0035530A">
        <w:t>y</w:t>
      </w:r>
      <w:r>
        <w:t xml:space="preserve"> of the </w:t>
      </w:r>
      <w:r w:rsidR="00CF392C">
        <w:t xml:space="preserve">orbiting mass </w:t>
      </w:r>
      <w:r w:rsidR="0035530A">
        <w:t>for each trial</w:t>
      </w:r>
      <w:r>
        <w:t xml:space="preserve">. </w:t>
      </w:r>
      <w:r w:rsidRPr="00510B99">
        <w:rPr>
          <w:rFonts w:asciiTheme="minorHAnsi" w:hAnsiTheme="minorHAnsi" w:cstheme="minorHAnsi"/>
          <w:iCs/>
        </w:rPr>
        <w:t xml:space="preserve">Record </w:t>
      </w:r>
      <w:r w:rsidR="0035530A">
        <w:rPr>
          <w:rFonts w:asciiTheme="minorHAnsi" w:hAnsiTheme="minorHAnsi" w:cstheme="minorHAnsi"/>
          <w:iCs/>
        </w:rPr>
        <w:t>the velocities</w:t>
      </w:r>
      <w:r w:rsidRPr="00510B99">
        <w:rPr>
          <w:rFonts w:asciiTheme="minorHAnsi" w:hAnsiTheme="minorHAnsi" w:cstheme="minorHAnsi"/>
          <w:iCs/>
        </w:rPr>
        <w:t xml:space="preserve"> </w:t>
      </w:r>
      <w:r w:rsidR="00CF392C">
        <w:rPr>
          <w:rFonts w:asciiTheme="minorHAnsi" w:hAnsiTheme="minorHAnsi" w:cstheme="minorHAnsi"/>
          <w:iCs/>
        </w:rPr>
        <w:t xml:space="preserve">in </w:t>
      </w:r>
      <w:r w:rsidRPr="00510B99">
        <w:rPr>
          <w:rFonts w:asciiTheme="minorHAnsi" w:hAnsiTheme="minorHAnsi" w:cstheme="minorHAnsi"/>
          <w:iCs/>
        </w:rPr>
        <w:t xml:space="preserve">Table </w:t>
      </w:r>
      <w:r w:rsidR="00793DE3">
        <w:rPr>
          <w:rFonts w:asciiTheme="minorHAnsi" w:hAnsiTheme="minorHAnsi" w:cstheme="minorHAnsi"/>
          <w:iCs/>
        </w:rPr>
        <w:t>E</w:t>
      </w:r>
      <w:r w:rsidRPr="00510B99">
        <w:rPr>
          <w:rFonts w:asciiTheme="minorHAnsi" w:hAnsiTheme="minorHAnsi" w:cstheme="minorHAnsi"/>
          <w:iCs/>
        </w:rPr>
        <w:t>.</w:t>
      </w:r>
    </w:p>
    <w:p w14:paraId="7CB697ED" w14:textId="05949B90" w:rsidR="00875633" w:rsidRDefault="00875633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Graph your results to examine how changing </w:t>
      </w:r>
      <w:r w:rsidR="00CF392C">
        <w:rPr>
          <w:b/>
        </w:rPr>
        <w:t xml:space="preserve">the </w:t>
      </w:r>
      <w:r w:rsidR="000F2BC5">
        <w:rPr>
          <w:b/>
        </w:rPr>
        <w:t>mass affects</w:t>
      </w:r>
      <w:r>
        <w:rPr>
          <w:b/>
        </w:rPr>
        <w:t xml:space="preserve"> </w:t>
      </w:r>
      <w:r w:rsidR="00CF392C">
        <w:rPr>
          <w:b/>
        </w:rPr>
        <w:t xml:space="preserve">the </w:t>
      </w:r>
      <w:r w:rsidR="00D703E9">
        <w:rPr>
          <w:b/>
        </w:rPr>
        <w:t>velocity</w:t>
      </w:r>
      <w:r>
        <w:rPr>
          <w:b/>
        </w:rPr>
        <w:t xml:space="preserve">. </w:t>
      </w:r>
    </w:p>
    <w:p w14:paraId="03EF4F0B" w14:textId="412C351C" w:rsidR="00875633" w:rsidRDefault="00875633" w:rsidP="009B579F">
      <w:pPr>
        <w:pStyle w:val="ListParagraph"/>
        <w:numPr>
          <w:ilvl w:val="1"/>
          <w:numId w:val="8"/>
        </w:numPr>
      </w:pPr>
      <w:r>
        <w:t xml:space="preserve">Construct a graph of </w:t>
      </w:r>
      <w:r w:rsidR="00D703E9">
        <w:t>velocity</w:t>
      </w:r>
      <w:r>
        <w:t xml:space="preserve"> vs. </w:t>
      </w:r>
      <w:r w:rsidR="00B20573">
        <w:t>mass</w:t>
      </w:r>
      <w:r>
        <w:t xml:space="preserve"> using the </w:t>
      </w:r>
      <w:r w:rsidR="00D703E9">
        <w:t>velocity</w:t>
      </w:r>
      <w:r w:rsidR="00077E41">
        <w:t xml:space="preserve"> </w:t>
      </w:r>
      <w:r>
        <w:t xml:space="preserve">and </w:t>
      </w:r>
      <w:r w:rsidR="001E1DC8">
        <w:t>mass</w:t>
      </w:r>
      <w:r>
        <w:t xml:space="preserve"> data in </w:t>
      </w:r>
      <w:r w:rsidR="00793DE3">
        <w:t>Table E.</w:t>
      </w:r>
      <w:r>
        <w:t xml:space="preserve"> The </w:t>
      </w:r>
      <w:r w:rsidR="00793DE3">
        <w:t>mass of the</w:t>
      </w:r>
      <w:r>
        <w:t xml:space="preserve"> stopper </w:t>
      </w:r>
      <w:r w:rsidR="00793DE3">
        <w:t xml:space="preserve">and washers </w:t>
      </w:r>
      <w:r>
        <w:t xml:space="preserve">should be on the </w:t>
      </w:r>
      <w:r w:rsidRPr="00F64CB1">
        <w:rPr>
          <w:rFonts w:ascii="Georgia" w:hAnsi="Georgia"/>
          <w:i/>
        </w:rPr>
        <w:t>x</w:t>
      </w:r>
      <w:r>
        <w:t xml:space="preserve">-axis, and </w:t>
      </w:r>
      <w:r w:rsidR="00D703E9">
        <w:t>velocity</w:t>
      </w:r>
      <w:r>
        <w:t xml:space="preserve"> should be on the </w:t>
      </w:r>
      <w:r w:rsidRPr="00F64CB1">
        <w:rPr>
          <w:rFonts w:ascii="Georgia" w:hAnsi="Georgia"/>
          <w:i/>
        </w:rPr>
        <w:t>y</w:t>
      </w:r>
      <w:r>
        <w:t>-axis.</w:t>
      </w:r>
    </w:p>
    <w:p w14:paraId="3ABE252F" w14:textId="77777777" w:rsidR="00793DE3" w:rsidRDefault="00793DE3" w:rsidP="009B579F">
      <w:pPr>
        <w:pStyle w:val="ListParagraph"/>
        <w:numPr>
          <w:ilvl w:val="1"/>
          <w:numId w:val="8"/>
        </w:numPr>
      </w:pPr>
      <w:r>
        <w:t>Determine the shape of the curve on the graph and apply the appropriate formula to linearize the data.</w:t>
      </w:r>
    </w:p>
    <w:p w14:paraId="2BA54A4D" w14:textId="77777777" w:rsidR="00793DE3" w:rsidRDefault="00793DE3" w:rsidP="009B579F">
      <w:pPr>
        <w:pStyle w:val="ListParagraph"/>
        <w:numPr>
          <w:ilvl w:val="1"/>
          <w:numId w:val="8"/>
        </w:numPr>
      </w:pPr>
      <w:r>
        <w:t>Create a new graph using the linearized data.</w:t>
      </w:r>
    </w:p>
    <w:p w14:paraId="7F2037B9" w14:textId="77777777" w:rsidR="00793DE3" w:rsidRDefault="00793DE3" w:rsidP="009B579F">
      <w:pPr>
        <w:pStyle w:val="ListParagraph"/>
        <w:numPr>
          <w:ilvl w:val="1"/>
          <w:numId w:val="8"/>
        </w:numPr>
      </w:pPr>
      <w:r>
        <w:t>Draw a single line of best fit through the data points.</w:t>
      </w:r>
    </w:p>
    <w:p w14:paraId="1206A68D" w14:textId="79735121" w:rsidR="00793DE3" w:rsidRDefault="00793DE3" w:rsidP="009B579F">
      <w:pPr>
        <w:pStyle w:val="ListParagraph"/>
        <w:numPr>
          <w:ilvl w:val="1"/>
          <w:numId w:val="8"/>
        </w:numPr>
      </w:pPr>
      <w:r>
        <w:t>Calculate the slope of the</w:t>
      </w:r>
      <w:r w:rsidR="00E616AF">
        <w:t xml:space="preserve"> line of</w:t>
      </w:r>
      <w:r>
        <w:t xml:space="preserve"> best fit </w:t>
      </w:r>
      <w:r w:rsidR="00682892">
        <w:t>and develop the mathematical equation for the line.</w:t>
      </w:r>
    </w:p>
    <w:p w14:paraId="243029BE" w14:textId="25C42293" w:rsidR="00793DE3" w:rsidRDefault="00793DE3" w:rsidP="009B579F">
      <w:pPr>
        <w:pStyle w:val="ListParagraph"/>
        <w:numPr>
          <w:ilvl w:val="1"/>
          <w:numId w:val="8"/>
        </w:numPr>
      </w:pPr>
      <w:r>
        <w:t>Title the graph and label the axes with units.</w:t>
      </w:r>
      <w:r w:rsidR="00441B9E">
        <w:t xml:space="preserve"> Write </w:t>
      </w:r>
      <w:r w:rsidR="00306478">
        <w:t xml:space="preserve">the final equation on the graph. </w:t>
      </w:r>
    </w:p>
    <w:p w14:paraId="6631F656" w14:textId="77777777" w:rsidR="00306478" w:rsidRDefault="00306478" w:rsidP="00306478">
      <w:pPr>
        <w:pStyle w:val="ListParagraph"/>
        <w:ind w:left="1152"/>
      </w:pPr>
    </w:p>
    <w:p w14:paraId="2CAE1859" w14:textId="0161C97B" w:rsidR="00475662" w:rsidRPr="00441B9E" w:rsidRDefault="00475662" w:rsidP="00654F9E">
      <w:pPr>
        <w:pStyle w:val="Heading2"/>
        <w:rPr>
          <w:rFonts w:eastAsia="MS Mincho" w:cs="Arial"/>
          <w:sz w:val="22"/>
          <w:szCs w:val="22"/>
        </w:rPr>
      </w:pPr>
      <w:r w:rsidRPr="00441B9E">
        <w:rPr>
          <w:sz w:val="22"/>
          <w:szCs w:val="22"/>
        </w:rPr>
        <w:lastRenderedPageBreak/>
        <w:t xml:space="preserve">Part III: Changing the Radius </w:t>
      </w:r>
    </w:p>
    <w:p w14:paraId="66322D68" w14:textId="77777777" w:rsidR="00875633" w:rsidRPr="00AF60D1" w:rsidRDefault="00875633" w:rsidP="009B579F">
      <w:pPr>
        <w:keepNext w:val="0"/>
        <w:numPr>
          <w:ilvl w:val="0"/>
          <w:numId w:val="8"/>
        </w:numPr>
        <w:spacing w:before="240" w:after="80" w:line="288" w:lineRule="auto"/>
      </w:pPr>
      <w:r>
        <w:rPr>
          <w:b/>
        </w:rPr>
        <w:t>Run the first trial.</w:t>
      </w:r>
    </w:p>
    <w:p w14:paraId="609B2FB6" w14:textId="0289AA1D" w:rsidR="00077E41" w:rsidRPr="00CC3A39" w:rsidRDefault="00077E41" w:rsidP="00424F4A">
      <w:pPr>
        <w:keepNext w:val="0"/>
        <w:numPr>
          <w:ilvl w:val="1"/>
          <w:numId w:val="24"/>
        </w:numPr>
        <w:spacing w:after="80" w:line="288" w:lineRule="auto"/>
        <w:ind w:left="1195"/>
        <w:rPr>
          <w:b/>
        </w:rPr>
      </w:pPr>
      <w:r>
        <w:t xml:space="preserve">Secure </w:t>
      </w:r>
      <w:r w:rsidR="00F91E22">
        <w:t>fifteen</w:t>
      </w:r>
      <w:r>
        <w:t xml:space="preserve"> washers to the nylon string with the fishing swivel. Only the stopper should remain at the other end. There should not be any washers against the stopper.</w:t>
      </w:r>
    </w:p>
    <w:p w14:paraId="2E04E1B9" w14:textId="4285398F" w:rsidR="00875633" w:rsidRPr="00225624" w:rsidRDefault="00875633" w:rsidP="00424F4A">
      <w:pPr>
        <w:keepNext w:val="0"/>
        <w:numPr>
          <w:ilvl w:val="1"/>
          <w:numId w:val="24"/>
        </w:numPr>
        <w:spacing w:after="80" w:line="288" w:lineRule="auto"/>
        <w:ind w:left="1195"/>
        <w:rPr>
          <w:b/>
        </w:rPr>
      </w:pPr>
      <w:r>
        <w:t>Adjust the nylon string so that the distance between the top of the tube and the stopper is 0.</w:t>
      </w:r>
      <w:r w:rsidR="00077E41">
        <w:t>5</w:t>
      </w:r>
      <w:r>
        <w:t xml:space="preserve"> m</w:t>
      </w:r>
      <w:r w:rsidRPr="009B7856">
        <w:t>.</w:t>
      </w:r>
    </w:p>
    <w:p w14:paraId="0C54421D" w14:textId="2FD84438" w:rsidR="00875633" w:rsidRPr="00DF01A0" w:rsidRDefault="00875633" w:rsidP="00424F4A">
      <w:pPr>
        <w:keepNext w:val="0"/>
        <w:numPr>
          <w:ilvl w:val="1"/>
          <w:numId w:val="24"/>
        </w:numPr>
        <w:spacing w:after="80" w:line="288" w:lineRule="auto"/>
        <w:ind w:left="1195"/>
        <w:rPr>
          <w:b/>
        </w:rPr>
      </w:pPr>
      <w:r>
        <w:t xml:space="preserve">Secure a piece of masking tape on the nylon string as close </w:t>
      </w:r>
      <w:r w:rsidR="00424F4A">
        <w:t xml:space="preserve">to </w:t>
      </w:r>
      <w:r>
        <w:t xml:space="preserve">the bottom of the tube </w:t>
      </w:r>
      <w:r w:rsidR="00913227">
        <w:t xml:space="preserve">as possible </w:t>
      </w:r>
      <w:r>
        <w:t>without the tape touching the tube.</w:t>
      </w:r>
    </w:p>
    <w:p w14:paraId="58093913" w14:textId="33AE8A7D" w:rsidR="006C3848" w:rsidRDefault="006C3848" w:rsidP="00424F4A">
      <w:pPr>
        <w:keepNext w:val="0"/>
        <w:numPr>
          <w:ilvl w:val="1"/>
          <w:numId w:val="24"/>
        </w:numPr>
        <w:spacing w:after="80" w:line="288" w:lineRule="auto"/>
        <w:ind w:left="1195"/>
      </w:pPr>
      <w:r>
        <w:t>Practice twirling the tube in one hand so that the stopper travels in a horizontal circle. When you feel comfortable keeping a constant radius</w:t>
      </w:r>
      <w:r w:rsidR="0044236E">
        <w:t>,</w:t>
      </w:r>
      <w:r>
        <w:t xml:space="preserve"> proceed to collect data.</w:t>
      </w:r>
    </w:p>
    <w:p w14:paraId="23CA3469" w14:textId="39D28A14" w:rsidR="0035530A" w:rsidRDefault="0035530A" w:rsidP="00424F4A">
      <w:pPr>
        <w:keepNext w:val="0"/>
        <w:numPr>
          <w:ilvl w:val="1"/>
          <w:numId w:val="24"/>
        </w:numPr>
        <w:spacing w:after="80" w:line="288" w:lineRule="auto"/>
        <w:ind w:left="1195"/>
      </w:pPr>
      <w:r>
        <w:t xml:space="preserve">Use the stopwatch to time </w:t>
      </w:r>
      <w:r w:rsidR="008F694F">
        <w:t xml:space="preserve">ten </w:t>
      </w:r>
      <w:r>
        <w:t>revolutions. Record the time</w:t>
      </w:r>
      <w:r w:rsidR="00913227">
        <w:t xml:space="preserve"> in seconds</w:t>
      </w:r>
      <w:r>
        <w:t xml:space="preserve"> in Table F.</w:t>
      </w:r>
    </w:p>
    <w:p w14:paraId="1F496CA6" w14:textId="698DB96D" w:rsidR="0035530A" w:rsidRDefault="0035530A" w:rsidP="00424F4A">
      <w:pPr>
        <w:keepNext w:val="0"/>
        <w:numPr>
          <w:ilvl w:val="1"/>
          <w:numId w:val="24"/>
        </w:numPr>
        <w:spacing w:after="80" w:line="288" w:lineRule="auto"/>
        <w:ind w:left="1195"/>
      </w:pPr>
      <w:r>
        <w:t xml:space="preserve">Repeat </w:t>
      </w:r>
      <w:r w:rsidRPr="00B16DBF">
        <w:rPr>
          <w:b/>
        </w:rPr>
        <w:t>S</w:t>
      </w:r>
      <w:r>
        <w:rPr>
          <w:b/>
        </w:rPr>
        <w:t>tep</w:t>
      </w:r>
      <w:r w:rsidRPr="00B16DBF">
        <w:rPr>
          <w:b/>
        </w:rPr>
        <w:t xml:space="preserve"> </w:t>
      </w:r>
      <w:r>
        <w:rPr>
          <w:b/>
        </w:rPr>
        <w:t>13e</w:t>
      </w:r>
      <w:r>
        <w:t xml:space="preserve"> two more times for a total of three runs.</w:t>
      </w:r>
    </w:p>
    <w:p w14:paraId="4A2ACEB1" w14:textId="08973D8B" w:rsidR="00875633" w:rsidRDefault="00C06B4E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Perform more trials </w:t>
      </w:r>
      <w:r w:rsidR="00875633">
        <w:rPr>
          <w:b/>
        </w:rPr>
        <w:t xml:space="preserve">with different </w:t>
      </w:r>
      <w:r w:rsidR="006C3848">
        <w:rPr>
          <w:b/>
        </w:rPr>
        <w:t>radii</w:t>
      </w:r>
      <w:r w:rsidR="00875633">
        <w:rPr>
          <w:b/>
        </w:rPr>
        <w:t>.</w:t>
      </w:r>
    </w:p>
    <w:p w14:paraId="67484593" w14:textId="5D07E41A" w:rsidR="00875633" w:rsidRPr="002E0E20" w:rsidRDefault="00077E41" w:rsidP="009B579F">
      <w:pPr>
        <w:pStyle w:val="ListParagraph"/>
        <w:numPr>
          <w:ilvl w:val="1"/>
          <w:numId w:val="8"/>
        </w:numPr>
        <w:rPr>
          <w:b/>
        </w:rPr>
      </w:pPr>
      <w:r>
        <w:t xml:space="preserve">Keep </w:t>
      </w:r>
      <w:r w:rsidR="008F694F">
        <w:t>fifteen</w:t>
      </w:r>
      <w:r>
        <w:t xml:space="preserve"> washers at the bottom end of the string and the stopper at the other end</w:t>
      </w:r>
      <w:r w:rsidR="00875633">
        <w:t>.</w:t>
      </w:r>
    </w:p>
    <w:p w14:paraId="5AA1FA1C" w14:textId="0AAB5A33" w:rsidR="00875633" w:rsidRPr="00834D32" w:rsidRDefault="00875633" w:rsidP="009B579F">
      <w:pPr>
        <w:pStyle w:val="ListParagraph"/>
        <w:numPr>
          <w:ilvl w:val="1"/>
          <w:numId w:val="8"/>
        </w:numPr>
        <w:rPr>
          <w:b/>
        </w:rPr>
      </w:pPr>
      <w:r>
        <w:t xml:space="preserve">Repeat </w:t>
      </w:r>
      <w:r w:rsidR="00B16DBF" w:rsidRPr="00B16DBF">
        <w:rPr>
          <w:b/>
        </w:rPr>
        <w:t>S</w:t>
      </w:r>
      <w:r w:rsidRPr="00B16DBF">
        <w:rPr>
          <w:b/>
        </w:rPr>
        <w:t xml:space="preserve">teps </w:t>
      </w:r>
      <w:r w:rsidR="00077E41" w:rsidRPr="00B16DBF">
        <w:rPr>
          <w:b/>
        </w:rPr>
        <w:t>1</w:t>
      </w:r>
      <w:r w:rsidR="0035530A">
        <w:rPr>
          <w:b/>
        </w:rPr>
        <w:t>3</w:t>
      </w:r>
      <w:r w:rsidR="00077E41" w:rsidRPr="00B16DBF">
        <w:rPr>
          <w:b/>
        </w:rPr>
        <w:t>b</w:t>
      </w:r>
      <w:r w:rsidR="00B16DBF">
        <w:t>–</w:t>
      </w:r>
      <w:r w:rsidR="00077E41" w:rsidRPr="00B16DBF">
        <w:rPr>
          <w:b/>
        </w:rPr>
        <w:t>1</w:t>
      </w:r>
      <w:r w:rsidR="0035530A">
        <w:rPr>
          <w:b/>
        </w:rPr>
        <w:t>3f</w:t>
      </w:r>
      <w:r>
        <w:t xml:space="preserve"> with </w:t>
      </w:r>
      <w:r w:rsidR="00077E41">
        <w:t>string lengths of 0.7 m and 0.9 m.</w:t>
      </w:r>
    </w:p>
    <w:p w14:paraId="1304D89E" w14:textId="5005D2F8" w:rsidR="00875633" w:rsidRDefault="00875633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Calculate the </w:t>
      </w:r>
      <w:r w:rsidR="00D703E9">
        <w:rPr>
          <w:b/>
        </w:rPr>
        <w:t>velocity</w:t>
      </w:r>
      <w:r>
        <w:rPr>
          <w:b/>
        </w:rPr>
        <w:t xml:space="preserve"> for each </w:t>
      </w:r>
      <w:r w:rsidR="00C06B4E">
        <w:rPr>
          <w:b/>
        </w:rPr>
        <w:t>trial</w:t>
      </w:r>
      <w:r>
        <w:rPr>
          <w:b/>
        </w:rPr>
        <w:t>.</w:t>
      </w:r>
    </w:p>
    <w:p w14:paraId="1A5721D9" w14:textId="4FDDE675" w:rsidR="0035530A" w:rsidRPr="00B76124" w:rsidRDefault="00913227" w:rsidP="009B579F">
      <w:pPr>
        <w:keepNext w:val="0"/>
        <w:numPr>
          <w:ilvl w:val="1"/>
          <w:numId w:val="8"/>
        </w:numPr>
        <w:spacing w:after="80" w:line="288" w:lineRule="auto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First, c</w:t>
      </w:r>
      <w:r w:rsidR="0035530A">
        <w:rPr>
          <w:rFonts w:asciiTheme="minorHAnsi" w:hAnsiTheme="minorHAnsi" w:cstheme="minorHAnsi"/>
          <w:iCs/>
        </w:rPr>
        <w:t>alculate the circumference for each radius. Record the circumferences in Table F.</w:t>
      </w:r>
    </w:p>
    <w:p w14:paraId="204B1AA9" w14:textId="6A63AAD8" w:rsidR="0035530A" w:rsidRDefault="0035530A" w:rsidP="009B579F">
      <w:pPr>
        <w:keepNext w:val="0"/>
        <w:numPr>
          <w:ilvl w:val="1"/>
          <w:numId w:val="8"/>
        </w:numPr>
        <w:spacing w:after="80" w:line="288" w:lineRule="auto"/>
      </w:pPr>
      <w:r>
        <w:t>Average the three run times for each trial. Record the averages in Table F.</w:t>
      </w:r>
    </w:p>
    <w:p w14:paraId="7C4A7FC3" w14:textId="726A6190" w:rsidR="0035530A" w:rsidRDefault="0035530A" w:rsidP="009B579F">
      <w:pPr>
        <w:keepNext w:val="0"/>
        <w:numPr>
          <w:ilvl w:val="1"/>
          <w:numId w:val="8"/>
        </w:numPr>
        <w:spacing w:after="80" w:line="288" w:lineRule="auto"/>
      </w:pPr>
      <w:r>
        <w:t xml:space="preserve">Calculate the period of the </w:t>
      </w:r>
      <w:r w:rsidR="00A92E6B">
        <w:t>stopper</w:t>
      </w:r>
      <w:r w:rsidR="00913227">
        <w:t xml:space="preserve"> </w:t>
      </w:r>
      <w:r>
        <w:t xml:space="preserve">for each trial. Record </w:t>
      </w:r>
      <w:r w:rsidR="002E439F">
        <w:t xml:space="preserve">the </w:t>
      </w:r>
      <w:r>
        <w:t>periods in Table F.</w:t>
      </w:r>
    </w:p>
    <w:p w14:paraId="511448C9" w14:textId="2DD7903C" w:rsidR="0035530A" w:rsidRDefault="0035530A" w:rsidP="009B579F">
      <w:pPr>
        <w:keepNext w:val="0"/>
        <w:numPr>
          <w:ilvl w:val="1"/>
          <w:numId w:val="8"/>
        </w:numPr>
        <w:spacing w:after="80" w:line="288" w:lineRule="auto"/>
        <w:rPr>
          <w:rFonts w:asciiTheme="minorHAnsi" w:hAnsiTheme="minorHAnsi" w:cstheme="minorHAnsi"/>
          <w:iCs/>
        </w:rPr>
      </w:pPr>
      <w:r>
        <w:t xml:space="preserve">Calculate the velocity of the stopper for each trial. </w:t>
      </w:r>
      <w:r w:rsidRPr="00510B99">
        <w:rPr>
          <w:rFonts w:asciiTheme="minorHAnsi" w:hAnsiTheme="minorHAnsi" w:cstheme="minorHAnsi"/>
          <w:iCs/>
        </w:rPr>
        <w:t xml:space="preserve">Record </w:t>
      </w:r>
      <w:r>
        <w:rPr>
          <w:rFonts w:asciiTheme="minorHAnsi" w:hAnsiTheme="minorHAnsi" w:cstheme="minorHAnsi"/>
          <w:iCs/>
        </w:rPr>
        <w:t>the velocities</w:t>
      </w:r>
      <w:r w:rsidRPr="00510B99">
        <w:rPr>
          <w:rFonts w:asciiTheme="minorHAnsi" w:hAnsiTheme="minorHAnsi" w:cstheme="minorHAnsi"/>
          <w:iCs/>
        </w:rPr>
        <w:t xml:space="preserve"> in</w:t>
      </w:r>
      <w:r w:rsidR="00913227">
        <w:rPr>
          <w:rFonts w:asciiTheme="minorHAnsi" w:hAnsiTheme="minorHAnsi" w:cstheme="minorHAnsi"/>
          <w:iCs/>
        </w:rPr>
        <w:t xml:space="preserve"> </w:t>
      </w:r>
      <w:r w:rsidRPr="00510B99">
        <w:rPr>
          <w:rFonts w:asciiTheme="minorHAnsi" w:hAnsiTheme="minorHAnsi" w:cstheme="minorHAnsi"/>
          <w:iCs/>
        </w:rPr>
        <w:t xml:space="preserve">Table </w:t>
      </w:r>
      <w:r>
        <w:rPr>
          <w:rFonts w:asciiTheme="minorHAnsi" w:hAnsiTheme="minorHAnsi" w:cstheme="minorHAnsi"/>
          <w:iCs/>
        </w:rPr>
        <w:t>G</w:t>
      </w:r>
      <w:r w:rsidRPr="00510B99">
        <w:rPr>
          <w:rFonts w:asciiTheme="minorHAnsi" w:hAnsiTheme="minorHAnsi" w:cstheme="minorHAnsi"/>
          <w:iCs/>
        </w:rPr>
        <w:t>.</w:t>
      </w:r>
    </w:p>
    <w:p w14:paraId="7CE001E8" w14:textId="45BDDB4B" w:rsidR="00875633" w:rsidRDefault="00875633" w:rsidP="009B579F">
      <w:pPr>
        <w:numPr>
          <w:ilvl w:val="0"/>
          <w:numId w:val="8"/>
        </w:numPr>
        <w:spacing w:before="240"/>
        <w:rPr>
          <w:b/>
        </w:rPr>
      </w:pPr>
      <w:r>
        <w:rPr>
          <w:b/>
        </w:rPr>
        <w:t xml:space="preserve">Graph your results to examine how changing the </w:t>
      </w:r>
      <w:r w:rsidR="006C3848">
        <w:rPr>
          <w:b/>
        </w:rPr>
        <w:t>radius</w:t>
      </w:r>
      <w:r>
        <w:rPr>
          <w:b/>
        </w:rPr>
        <w:t xml:space="preserve"> affects </w:t>
      </w:r>
      <w:r w:rsidR="00913227">
        <w:rPr>
          <w:b/>
        </w:rPr>
        <w:t xml:space="preserve">the </w:t>
      </w:r>
      <w:r w:rsidR="00D703E9">
        <w:rPr>
          <w:b/>
        </w:rPr>
        <w:t>velocity</w:t>
      </w:r>
      <w:r>
        <w:rPr>
          <w:b/>
        </w:rPr>
        <w:t xml:space="preserve">. </w:t>
      </w:r>
    </w:p>
    <w:p w14:paraId="38B62AA0" w14:textId="3ADD050F" w:rsidR="00875633" w:rsidRDefault="00875633" w:rsidP="009B579F">
      <w:pPr>
        <w:pStyle w:val="ListParagraph"/>
        <w:numPr>
          <w:ilvl w:val="1"/>
          <w:numId w:val="8"/>
        </w:numPr>
      </w:pPr>
      <w:r>
        <w:t xml:space="preserve">Construct a graph of </w:t>
      </w:r>
      <w:r w:rsidR="00D703E9">
        <w:t>velocity</w:t>
      </w:r>
      <w:r>
        <w:t xml:space="preserve"> vs. </w:t>
      </w:r>
      <w:r w:rsidR="001E1DC8">
        <w:t>radius</w:t>
      </w:r>
      <w:r>
        <w:t xml:space="preserve"> using the </w:t>
      </w:r>
      <w:r w:rsidR="00D703E9">
        <w:t>velocity</w:t>
      </w:r>
      <w:r w:rsidR="001E1DC8">
        <w:t xml:space="preserve"> </w:t>
      </w:r>
      <w:r>
        <w:t xml:space="preserve">and </w:t>
      </w:r>
      <w:r w:rsidR="001E1DC8">
        <w:t>radius</w:t>
      </w:r>
      <w:r>
        <w:t xml:space="preserve"> data in </w:t>
      </w:r>
      <w:r w:rsidR="00D44302">
        <w:t>Table G</w:t>
      </w:r>
      <w:r>
        <w:t xml:space="preserve">. The </w:t>
      </w:r>
      <w:r w:rsidR="00D44302">
        <w:t>radius</w:t>
      </w:r>
      <w:r>
        <w:t xml:space="preserve"> should be on the </w:t>
      </w:r>
      <w:r w:rsidRPr="00F64CB1">
        <w:rPr>
          <w:rFonts w:ascii="Georgia" w:hAnsi="Georgia"/>
          <w:i/>
        </w:rPr>
        <w:t>x</w:t>
      </w:r>
      <w:r>
        <w:t xml:space="preserve">-axis, and </w:t>
      </w:r>
      <w:r w:rsidR="005232E2">
        <w:t xml:space="preserve">the </w:t>
      </w:r>
      <w:r w:rsidR="00D703E9">
        <w:t>velocity</w:t>
      </w:r>
      <w:r>
        <w:t xml:space="preserve"> should be on the </w:t>
      </w:r>
      <w:r w:rsidRPr="00F64CB1">
        <w:rPr>
          <w:rFonts w:ascii="Georgia" w:hAnsi="Georgia"/>
          <w:i/>
        </w:rPr>
        <w:t>y</w:t>
      </w:r>
      <w:r>
        <w:t>-axis.</w:t>
      </w:r>
    </w:p>
    <w:p w14:paraId="6B5F4786" w14:textId="77777777" w:rsidR="00D44302" w:rsidRDefault="00D44302" w:rsidP="009B579F">
      <w:pPr>
        <w:pStyle w:val="ListParagraph"/>
        <w:numPr>
          <w:ilvl w:val="1"/>
          <w:numId w:val="8"/>
        </w:numPr>
      </w:pPr>
      <w:r>
        <w:t>Determine the shape of the curve on the graph and apply the appropriate formula to linearize the data.</w:t>
      </w:r>
    </w:p>
    <w:p w14:paraId="4147D1CC" w14:textId="77777777" w:rsidR="00D44302" w:rsidRDefault="00D44302" w:rsidP="009B579F">
      <w:pPr>
        <w:pStyle w:val="ListParagraph"/>
        <w:numPr>
          <w:ilvl w:val="1"/>
          <w:numId w:val="8"/>
        </w:numPr>
      </w:pPr>
      <w:r>
        <w:t>Create a new graph using the linearized data.</w:t>
      </w:r>
    </w:p>
    <w:p w14:paraId="7B484B29" w14:textId="77777777" w:rsidR="00D44302" w:rsidRDefault="00D44302" w:rsidP="009B579F">
      <w:pPr>
        <w:pStyle w:val="ListParagraph"/>
        <w:numPr>
          <w:ilvl w:val="1"/>
          <w:numId w:val="8"/>
        </w:numPr>
      </w:pPr>
      <w:r>
        <w:t>Draw a single line of best fit through the data points.</w:t>
      </w:r>
    </w:p>
    <w:p w14:paraId="1F784BBF" w14:textId="5625E0BE" w:rsidR="00D44302" w:rsidRDefault="00D44302" w:rsidP="009B579F">
      <w:pPr>
        <w:pStyle w:val="ListParagraph"/>
        <w:numPr>
          <w:ilvl w:val="1"/>
          <w:numId w:val="8"/>
        </w:numPr>
      </w:pPr>
      <w:r>
        <w:t>Calculate the sl</w:t>
      </w:r>
      <w:r w:rsidR="00682892">
        <w:t>ope of the</w:t>
      </w:r>
      <w:r w:rsidR="00E616AF">
        <w:t xml:space="preserve"> line of</w:t>
      </w:r>
      <w:r w:rsidR="00682892">
        <w:t xml:space="preserve"> best fit and develop the mathematical equation for the line.</w:t>
      </w:r>
    </w:p>
    <w:p w14:paraId="64FEAEC8" w14:textId="38BC51D6" w:rsidR="00D44302" w:rsidRDefault="00D44302" w:rsidP="009B579F">
      <w:pPr>
        <w:pStyle w:val="ListParagraph"/>
        <w:numPr>
          <w:ilvl w:val="1"/>
          <w:numId w:val="8"/>
        </w:numPr>
      </w:pPr>
      <w:r>
        <w:t>Title the grap</w:t>
      </w:r>
      <w:r w:rsidR="00441B9E">
        <w:t>h and label the axes with units. Write the final equation on the graph.</w:t>
      </w:r>
    </w:p>
    <w:p w14:paraId="7AD205EB" w14:textId="77777777" w:rsidR="00341E51" w:rsidRPr="00185068" w:rsidRDefault="005A1D9E" w:rsidP="009B579F">
      <w:pPr>
        <w:pStyle w:val="ListParagraph"/>
        <w:numPr>
          <w:ilvl w:val="0"/>
          <w:numId w:val="8"/>
        </w:numPr>
      </w:pPr>
      <w:r w:rsidRPr="00185068">
        <w:rPr>
          <w:b/>
        </w:rPr>
        <w:t>Clean up the lab.</w:t>
      </w:r>
    </w:p>
    <w:p w14:paraId="7AD205EF" w14:textId="13BA9BC3" w:rsidR="005A1D9E" w:rsidRPr="009B7856" w:rsidRDefault="00110C92" w:rsidP="009B579F">
      <w:pPr>
        <w:keepNext w:val="0"/>
        <w:numPr>
          <w:ilvl w:val="1"/>
          <w:numId w:val="8"/>
        </w:numPr>
        <w:spacing w:after="80" w:line="288" w:lineRule="auto"/>
        <w:ind w:left="1170" w:hanging="270"/>
      </w:pPr>
      <w:r>
        <w:t>P</w:t>
      </w:r>
      <w:r w:rsidR="005A1D9E">
        <w:t xml:space="preserve">ut </w:t>
      </w:r>
      <w:r w:rsidR="00185068">
        <w:t xml:space="preserve">the </w:t>
      </w:r>
      <w:r w:rsidR="001E1DC8">
        <w:t xml:space="preserve">apparatus, </w:t>
      </w:r>
      <w:r w:rsidR="00D273AF">
        <w:t>stopwatches</w:t>
      </w:r>
      <w:r w:rsidR="00185068">
        <w:t>, and</w:t>
      </w:r>
      <w:r w:rsidR="005A1D9E">
        <w:t xml:space="preserve"> </w:t>
      </w:r>
      <w:r w:rsidR="00D95299">
        <w:t xml:space="preserve">other equipment in </w:t>
      </w:r>
      <w:r w:rsidR="00185068">
        <w:t>locations specified by your teacher</w:t>
      </w:r>
      <w:r w:rsidR="005A1D9E">
        <w:t>.</w:t>
      </w:r>
    </w:p>
    <w:p w14:paraId="7AD205F0" w14:textId="3D7E4B61" w:rsidR="005A1D9E" w:rsidRPr="009B7856" w:rsidRDefault="005A1D9E" w:rsidP="009B579F">
      <w:pPr>
        <w:keepNext w:val="0"/>
        <w:numPr>
          <w:ilvl w:val="1"/>
          <w:numId w:val="8"/>
        </w:numPr>
        <w:spacing w:after="80" w:line="288" w:lineRule="auto"/>
        <w:ind w:left="1170" w:hanging="270"/>
      </w:pPr>
      <w:r>
        <w:t xml:space="preserve">Dispose of </w:t>
      </w:r>
      <w:r w:rsidR="00110C92">
        <w:t xml:space="preserve">the </w:t>
      </w:r>
      <w:r w:rsidR="001E1DC8">
        <w:t>masking tape</w:t>
      </w:r>
      <w:r>
        <w:t xml:space="preserve"> and any unneeded paper trash.</w:t>
      </w:r>
    </w:p>
    <w:p w14:paraId="7AD205F2" w14:textId="77777777" w:rsidR="00854DB7" w:rsidRPr="00D250A1" w:rsidRDefault="00A20EFB" w:rsidP="00A20EFB">
      <w:pPr>
        <w:pStyle w:val="Heading1"/>
        <w:spacing w:before="0"/>
      </w:pPr>
      <w:r>
        <w:rPr>
          <w:color w:val="FF0000"/>
        </w:rPr>
        <w:br w:type="column"/>
      </w:r>
      <w:r w:rsidR="00854DB7" w:rsidRPr="00D250A1">
        <w:lastRenderedPageBreak/>
        <w:t>Data</w:t>
      </w:r>
    </w:p>
    <w:p w14:paraId="7AD205F3" w14:textId="6DCFD178" w:rsidR="00483856" w:rsidRDefault="00483856" w:rsidP="00483856">
      <w:pPr>
        <w:rPr>
          <w:color w:val="000000"/>
        </w:rPr>
      </w:pPr>
      <w:r>
        <w:t>R</w:t>
      </w:r>
      <w:r w:rsidRPr="00730729">
        <w:rPr>
          <w:color w:val="000000"/>
        </w:rPr>
        <w:t xml:space="preserve">ecord </w:t>
      </w:r>
      <w:r w:rsidR="003A12DA">
        <w:rPr>
          <w:color w:val="000000"/>
        </w:rPr>
        <w:t xml:space="preserve">your </w:t>
      </w:r>
      <w:r w:rsidR="00EC5D30">
        <w:rPr>
          <w:color w:val="000000"/>
        </w:rPr>
        <w:t xml:space="preserve">data </w:t>
      </w:r>
      <w:r w:rsidR="003A12DA">
        <w:rPr>
          <w:color w:val="000000"/>
        </w:rPr>
        <w:t xml:space="preserve">either in your lab notebook or </w:t>
      </w:r>
      <w:r>
        <w:rPr>
          <w:color w:val="000000"/>
        </w:rPr>
        <w:t>in the</w:t>
      </w:r>
      <w:r w:rsidR="00EC5D30">
        <w:rPr>
          <w:color w:val="000000"/>
        </w:rPr>
        <w:t xml:space="preserve"> tables b</w:t>
      </w:r>
      <w:r w:rsidR="001E3533">
        <w:rPr>
          <w:color w:val="000000"/>
        </w:rPr>
        <w:t>elow.</w:t>
      </w:r>
    </w:p>
    <w:p w14:paraId="23ADC5B4" w14:textId="77777777" w:rsidR="001E3533" w:rsidRPr="00EC5D30" w:rsidRDefault="001E3533" w:rsidP="001E3533">
      <w:pPr>
        <w:rPr>
          <w:b/>
          <w:color w:val="000000"/>
        </w:rPr>
      </w:pPr>
      <w:r w:rsidRPr="00EC5D30">
        <w:rPr>
          <w:b/>
          <w:color w:val="000000"/>
        </w:rPr>
        <w:t xml:space="preserve">Table </w:t>
      </w:r>
      <w:r>
        <w:rPr>
          <w:b/>
          <w:color w:val="000000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1530"/>
      </w:tblGrid>
      <w:tr w:rsidR="001E3533" w14:paraId="1D7E9278" w14:textId="77777777" w:rsidTr="00682FD5">
        <w:tc>
          <w:tcPr>
            <w:tcW w:w="1278" w:type="dxa"/>
            <w:shd w:val="clear" w:color="auto" w:fill="CFE7ED" w:themeFill="accent1" w:themeFillTint="33"/>
            <w:vAlign w:val="center"/>
          </w:tcPr>
          <w:p w14:paraId="5C8661E8" w14:textId="77777777" w:rsidR="001E3533" w:rsidRPr="00AC14DD" w:rsidRDefault="001E3533" w:rsidP="00682FD5">
            <w:pPr>
              <w:jc w:val="center"/>
              <w:rPr>
                <w:b/>
                <w:sz w:val="20"/>
              </w:rPr>
            </w:pPr>
            <w:r w:rsidRPr="00AC14DD">
              <w:rPr>
                <w:b/>
                <w:sz w:val="20"/>
              </w:rPr>
              <w:t>Object</w:t>
            </w:r>
          </w:p>
        </w:tc>
        <w:tc>
          <w:tcPr>
            <w:tcW w:w="1530" w:type="dxa"/>
            <w:shd w:val="clear" w:color="auto" w:fill="CFE7ED" w:themeFill="accent1" w:themeFillTint="33"/>
            <w:vAlign w:val="center"/>
          </w:tcPr>
          <w:p w14:paraId="2A66E11E" w14:textId="77777777" w:rsidR="001E3533" w:rsidRPr="00AC14DD" w:rsidRDefault="001E3533" w:rsidP="00682FD5">
            <w:pPr>
              <w:spacing w:after="0"/>
              <w:jc w:val="center"/>
              <w:rPr>
                <w:b/>
                <w:sz w:val="20"/>
              </w:rPr>
            </w:pPr>
            <w:r w:rsidRPr="00AC14DD">
              <w:rPr>
                <w:b/>
                <w:sz w:val="20"/>
              </w:rPr>
              <w:t>Mass</w:t>
            </w:r>
          </w:p>
          <w:p w14:paraId="47D6FB96" w14:textId="77777777" w:rsidR="001E3533" w:rsidRPr="00AC14DD" w:rsidRDefault="001E3533" w:rsidP="00682FD5">
            <w:pPr>
              <w:spacing w:after="0"/>
              <w:jc w:val="center"/>
              <w:rPr>
                <w:b/>
                <w:sz w:val="20"/>
              </w:rPr>
            </w:pPr>
            <w:r w:rsidRPr="00AC14DD">
              <w:rPr>
                <w:b/>
                <w:sz w:val="20"/>
              </w:rPr>
              <w:t>(kg)</w:t>
            </w:r>
          </w:p>
        </w:tc>
      </w:tr>
      <w:tr w:rsidR="001E3533" w14:paraId="15867D39" w14:textId="77777777" w:rsidTr="00682FD5">
        <w:tc>
          <w:tcPr>
            <w:tcW w:w="1278" w:type="dxa"/>
            <w:vAlign w:val="center"/>
          </w:tcPr>
          <w:p w14:paraId="1BC5CB6E" w14:textId="794DA23F" w:rsidR="001E3533" w:rsidRPr="00AC14DD" w:rsidRDefault="006A723A" w:rsidP="00682FD5">
            <w:pPr>
              <w:spacing w:before="240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  <w:r w:rsidRPr="00AC14DD">
              <w:rPr>
                <w:sz w:val="20"/>
              </w:rPr>
              <w:t>topper</w:t>
            </w:r>
          </w:p>
        </w:tc>
        <w:tc>
          <w:tcPr>
            <w:tcW w:w="1530" w:type="dxa"/>
            <w:vAlign w:val="center"/>
          </w:tcPr>
          <w:p w14:paraId="0E19F988" w14:textId="757D314B" w:rsidR="001E3533" w:rsidRPr="00AC14DD" w:rsidRDefault="001E3533" w:rsidP="00682FD5">
            <w:pPr>
              <w:spacing w:before="240"/>
              <w:jc w:val="center"/>
              <w:rPr>
                <w:color w:val="FF0000"/>
                <w:sz w:val="20"/>
              </w:rPr>
            </w:pPr>
          </w:p>
        </w:tc>
      </w:tr>
      <w:tr w:rsidR="001E3533" w14:paraId="6D6B8ABF" w14:textId="77777777" w:rsidTr="00682FD5">
        <w:tc>
          <w:tcPr>
            <w:tcW w:w="1278" w:type="dxa"/>
            <w:vAlign w:val="center"/>
          </w:tcPr>
          <w:p w14:paraId="637EAAA1" w14:textId="32564ADE" w:rsidR="001E3533" w:rsidRPr="00AC14DD" w:rsidRDefault="006A723A" w:rsidP="00682FD5">
            <w:pPr>
              <w:spacing w:before="240"/>
              <w:jc w:val="center"/>
              <w:rPr>
                <w:sz w:val="20"/>
              </w:rPr>
            </w:pPr>
            <w:r>
              <w:rPr>
                <w:sz w:val="20"/>
              </w:rPr>
              <w:t>W</w:t>
            </w:r>
            <w:r w:rsidRPr="00AC14DD">
              <w:rPr>
                <w:sz w:val="20"/>
              </w:rPr>
              <w:t>asher</w:t>
            </w:r>
          </w:p>
        </w:tc>
        <w:tc>
          <w:tcPr>
            <w:tcW w:w="1530" w:type="dxa"/>
            <w:vAlign w:val="center"/>
          </w:tcPr>
          <w:p w14:paraId="0D64C1CD" w14:textId="5ED900DB" w:rsidR="001E3533" w:rsidRPr="00AC14DD" w:rsidRDefault="001E3533" w:rsidP="00682FD5">
            <w:pPr>
              <w:spacing w:before="240"/>
              <w:jc w:val="center"/>
              <w:rPr>
                <w:color w:val="FF0000"/>
                <w:sz w:val="20"/>
              </w:rPr>
            </w:pPr>
          </w:p>
        </w:tc>
      </w:tr>
    </w:tbl>
    <w:p w14:paraId="51B6A0D8" w14:textId="77777777" w:rsidR="001E3533" w:rsidRDefault="001E3533" w:rsidP="001E3533">
      <w:pPr>
        <w:rPr>
          <w:b/>
          <w:color w:val="000000"/>
        </w:rPr>
      </w:pPr>
    </w:p>
    <w:p w14:paraId="6645680A" w14:textId="6A323F6C" w:rsidR="001E3533" w:rsidRPr="00EC5D30" w:rsidRDefault="001E3533" w:rsidP="001E3533">
      <w:pPr>
        <w:rPr>
          <w:b/>
          <w:color w:val="000000"/>
        </w:rPr>
      </w:pPr>
      <w:r w:rsidRPr="00EC5D30">
        <w:rPr>
          <w:b/>
          <w:color w:val="000000"/>
        </w:rPr>
        <w:t xml:space="preserve">Table </w:t>
      </w:r>
      <w:r>
        <w:rPr>
          <w:b/>
          <w:color w:val="000000"/>
        </w:rPr>
        <w:t>B</w:t>
      </w:r>
      <w:r>
        <w:rPr>
          <w:b/>
          <w:color w:val="000000"/>
        </w:rPr>
        <w:tab/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1278"/>
        <w:gridCol w:w="1350"/>
        <w:gridCol w:w="1350"/>
        <w:gridCol w:w="1440"/>
        <w:gridCol w:w="1350"/>
        <w:gridCol w:w="1440"/>
        <w:gridCol w:w="1440"/>
      </w:tblGrid>
      <w:tr w:rsidR="003D7CA8" w:rsidRPr="00D878AB" w14:paraId="2CD9A6C5" w14:textId="77777777" w:rsidTr="00BE452B">
        <w:tc>
          <w:tcPr>
            <w:tcW w:w="1278" w:type="dxa"/>
            <w:shd w:val="clear" w:color="auto" w:fill="CFE7ED" w:themeFill="accent1" w:themeFillTint="33"/>
            <w:vAlign w:val="center"/>
          </w:tcPr>
          <w:p w14:paraId="0FB54537" w14:textId="77777777" w:rsidR="003D7CA8" w:rsidRPr="00DC0A84" w:rsidRDefault="003D7CA8" w:rsidP="00BE452B">
            <w:pPr>
              <w:spacing w:after="0"/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sz w:val="20"/>
              </w:rPr>
              <w:t>Number of hanging washers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11D54BA4" w14:textId="77777777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Hanging mass</w:t>
            </w:r>
          </w:p>
          <w:p w14:paraId="7084D58B" w14:textId="3EC37DAA" w:rsidR="003D7CA8" w:rsidRDefault="003D7CA8" w:rsidP="00BE452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(kg)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382D12F1" w14:textId="3382E36B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1 time for </w:t>
            </w:r>
            <w:r w:rsidR="006A723A">
              <w:rPr>
                <w:b/>
                <w:sz w:val="20"/>
              </w:rPr>
              <w:t xml:space="preserve">ten </w:t>
            </w:r>
            <w:r>
              <w:rPr>
                <w:b/>
                <w:sz w:val="20"/>
              </w:rPr>
              <w:t>revolutions</w:t>
            </w:r>
          </w:p>
          <w:p w14:paraId="343C77BA" w14:textId="77777777" w:rsidR="003D7CA8" w:rsidRPr="00DC0A84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440" w:type="dxa"/>
            <w:shd w:val="clear" w:color="auto" w:fill="CFE7ED" w:themeFill="accent1" w:themeFillTint="33"/>
            <w:vAlign w:val="center"/>
          </w:tcPr>
          <w:p w14:paraId="0EC9DBB0" w14:textId="3F5B3F43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2 time for </w:t>
            </w:r>
            <w:r w:rsidR="006A723A">
              <w:rPr>
                <w:b/>
                <w:sz w:val="20"/>
              </w:rPr>
              <w:t xml:space="preserve">ten </w:t>
            </w:r>
            <w:r>
              <w:rPr>
                <w:b/>
                <w:sz w:val="20"/>
              </w:rPr>
              <w:t>revolutions</w:t>
            </w:r>
          </w:p>
          <w:p w14:paraId="70FD9C7E" w14:textId="77777777" w:rsidR="003D7CA8" w:rsidRPr="00DC0A84" w:rsidRDefault="003D7CA8" w:rsidP="00BE452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4C697865" w14:textId="2A96BA71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3 time for </w:t>
            </w:r>
            <w:r w:rsidR="006A723A">
              <w:rPr>
                <w:b/>
                <w:sz w:val="20"/>
              </w:rPr>
              <w:t xml:space="preserve">ten </w:t>
            </w:r>
            <w:r>
              <w:rPr>
                <w:b/>
                <w:sz w:val="20"/>
              </w:rPr>
              <w:t>revolutions</w:t>
            </w:r>
          </w:p>
          <w:p w14:paraId="053CA6D1" w14:textId="77777777" w:rsidR="003D7CA8" w:rsidRPr="00DC0A84" w:rsidRDefault="003D7CA8" w:rsidP="00BE452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440" w:type="dxa"/>
            <w:shd w:val="clear" w:color="auto" w:fill="CFE7ED" w:themeFill="accent1" w:themeFillTint="33"/>
            <w:vAlign w:val="center"/>
          </w:tcPr>
          <w:p w14:paraId="02D85787" w14:textId="737B575E" w:rsidR="003D7CA8" w:rsidRDefault="003D7CA8" w:rsidP="0078434E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 xml:space="preserve">Average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</w:t>
            </w:r>
            <w:r w:rsidRPr="00D273AF">
              <w:rPr>
                <w:b/>
                <w:sz w:val="20"/>
              </w:rPr>
              <w:t>tions (s)</w:t>
            </w:r>
          </w:p>
        </w:tc>
        <w:tc>
          <w:tcPr>
            <w:tcW w:w="1440" w:type="dxa"/>
            <w:shd w:val="clear" w:color="auto" w:fill="CFE7ED" w:themeFill="accent1" w:themeFillTint="33"/>
            <w:vAlign w:val="center"/>
          </w:tcPr>
          <w:p w14:paraId="40A280FA" w14:textId="77777777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Period</w:t>
            </w:r>
          </w:p>
          <w:p w14:paraId="353AD3BC" w14:textId="77777777" w:rsidR="003D7CA8" w:rsidRPr="00D273AF" w:rsidRDefault="003D7CA8" w:rsidP="00BE452B">
            <w:pPr>
              <w:spacing w:after="0"/>
              <w:jc w:val="center"/>
              <w:rPr>
                <w:b/>
              </w:rPr>
            </w:pPr>
            <w:r w:rsidRPr="00D273AF">
              <w:rPr>
                <w:b/>
                <w:sz w:val="20"/>
              </w:rPr>
              <w:t>(s)</w:t>
            </w:r>
          </w:p>
        </w:tc>
      </w:tr>
      <w:tr w:rsidR="003D7CA8" w:rsidRPr="00D878AB" w14:paraId="14A6CD04" w14:textId="77777777" w:rsidTr="005F5B69">
        <w:trPr>
          <w:trHeight w:val="432"/>
        </w:trPr>
        <w:tc>
          <w:tcPr>
            <w:tcW w:w="1278" w:type="dxa"/>
            <w:vAlign w:val="center"/>
          </w:tcPr>
          <w:p w14:paraId="34DF9461" w14:textId="77777777" w:rsidR="003D7CA8" w:rsidRPr="00AF1DCD" w:rsidRDefault="003D7CA8" w:rsidP="00682FD5">
            <w:pPr>
              <w:spacing w:after="0"/>
              <w:jc w:val="center"/>
              <w:rPr>
                <w:sz w:val="20"/>
              </w:rPr>
            </w:pPr>
            <w:r w:rsidRPr="00AF1DCD">
              <w:rPr>
                <w:sz w:val="20"/>
              </w:rPr>
              <w:t>8</w:t>
            </w:r>
          </w:p>
        </w:tc>
        <w:tc>
          <w:tcPr>
            <w:tcW w:w="1350" w:type="dxa"/>
            <w:vAlign w:val="center"/>
          </w:tcPr>
          <w:p w14:paraId="4C5CB4E7" w14:textId="77777777" w:rsidR="003D7CA8" w:rsidRPr="00E229E3" w:rsidRDefault="003D7CA8" w:rsidP="00682FD5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004C2BA7" w14:textId="33011A5A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0533540D" w14:textId="657ABCA1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1D2C3AE9" w14:textId="097B97C9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44DCC9BB" w14:textId="728F9608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6533F0B9" w14:textId="4602C014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3D7CA8" w:rsidRPr="00D878AB" w14:paraId="72F3B829" w14:textId="77777777" w:rsidTr="005F5B69">
        <w:trPr>
          <w:trHeight w:val="432"/>
        </w:trPr>
        <w:tc>
          <w:tcPr>
            <w:tcW w:w="1278" w:type="dxa"/>
            <w:vAlign w:val="center"/>
          </w:tcPr>
          <w:p w14:paraId="5E13C3D4" w14:textId="77777777" w:rsidR="003D7CA8" w:rsidRPr="00AF1DCD" w:rsidRDefault="003D7CA8" w:rsidP="00682FD5">
            <w:pPr>
              <w:spacing w:after="0"/>
              <w:jc w:val="center"/>
              <w:rPr>
                <w:sz w:val="20"/>
              </w:rPr>
            </w:pPr>
            <w:r w:rsidRPr="00AF1DCD">
              <w:rPr>
                <w:sz w:val="20"/>
              </w:rPr>
              <w:t>10</w:t>
            </w:r>
          </w:p>
        </w:tc>
        <w:tc>
          <w:tcPr>
            <w:tcW w:w="1350" w:type="dxa"/>
            <w:vAlign w:val="center"/>
          </w:tcPr>
          <w:p w14:paraId="39E1C616" w14:textId="77777777" w:rsidR="003D7CA8" w:rsidRPr="00E229E3" w:rsidRDefault="003D7CA8" w:rsidP="00682FD5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374C90C1" w14:textId="1B94E354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0F5A15CE" w14:textId="335AA2AE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0E034393" w14:textId="6793FCEB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2E4419AC" w14:textId="3702200A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0599A8F7" w14:textId="058E1682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3D7CA8" w:rsidRPr="00D878AB" w14:paraId="07AEB8FC" w14:textId="77777777" w:rsidTr="005F5B69">
        <w:trPr>
          <w:trHeight w:val="432"/>
        </w:trPr>
        <w:tc>
          <w:tcPr>
            <w:tcW w:w="1278" w:type="dxa"/>
            <w:vAlign w:val="center"/>
          </w:tcPr>
          <w:p w14:paraId="0AECF216" w14:textId="77777777" w:rsidR="003D7CA8" w:rsidRPr="00AF1DCD" w:rsidRDefault="003D7CA8" w:rsidP="00682FD5">
            <w:pPr>
              <w:spacing w:after="0"/>
              <w:jc w:val="center"/>
              <w:rPr>
                <w:sz w:val="20"/>
              </w:rPr>
            </w:pPr>
            <w:r w:rsidRPr="00AF1DCD">
              <w:rPr>
                <w:sz w:val="20"/>
              </w:rPr>
              <w:t>12</w:t>
            </w:r>
          </w:p>
        </w:tc>
        <w:tc>
          <w:tcPr>
            <w:tcW w:w="1350" w:type="dxa"/>
            <w:vAlign w:val="center"/>
          </w:tcPr>
          <w:p w14:paraId="31C6BADF" w14:textId="77777777" w:rsidR="003D7CA8" w:rsidRPr="00AF1DCD" w:rsidRDefault="003D7CA8" w:rsidP="00682FD5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3F0FECC4" w14:textId="25791927" w:rsidR="003D7CA8" w:rsidRPr="00AF1DCD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60FAEC93" w14:textId="29903C2B" w:rsidR="003D7CA8" w:rsidRPr="00AF1DCD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1552A749" w14:textId="382CCBB9" w:rsidR="003D7CA8" w:rsidRPr="00AF1DCD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1EE853DE" w14:textId="2E095C75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51E635E7" w14:textId="59690C4A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3D7CA8" w:rsidRPr="00D878AB" w14:paraId="3A7B1A09" w14:textId="77777777" w:rsidTr="005F5B69">
        <w:trPr>
          <w:trHeight w:val="432"/>
        </w:trPr>
        <w:tc>
          <w:tcPr>
            <w:tcW w:w="1278" w:type="dxa"/>
            <w:vAlign w:val="center"/>
          </w:tcPr>
          <w:p w14:paraId="54FB5BC2" w14:textId="77777777" w:rsidR="003D7CA8" w:rsidRPr="00AF1DCD" w:rsidRDefault="003D7CA8" w:rsidP="00682FD5">
            <w:pPr>
              <w:spacing w:after="0"/>
              <w:jc w:val="center"/>
              <w:rPr>
                <w:sz w:val="20"/>
              </w:rPr>
            </w:pPr>
            <w:r w:rsidRPr="00AF1DCD">
              <w:rPr>
                <w:sz w:val="20"/>
              </w:rPr>
              <w:t>14</w:t>
            </w:r>
          </w:p>
        </w:tc>
        <w:tc>
          <w:tcPr>
            <w:tcW w:w="1350" w:type="dxa"/>
            <w:vAlign w:val="center"/>
          </w:tcPr>
          <w:p w14:paraId="67C24528" w14:textId="77777777" w:rsidR="003D7CA8" w:rsidRPr="00AF1DCD" w:rsidRDefault="003D7CA8" w:rsidP="00682FD5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49FC14DE" w14:textId="2FFBBE5A" w:rsidR="003D7CA8" w:rsidRPr="00AF1DCD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66B957FF" w14:textId="0FBC6970" w:rsidR="003D7CA8" w:rsidRPr="00AF1DCD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6F71B92F" w14:textId="783476BF" w:rsidR="003D7CA8" w:rsidRPr="00AF1DCD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78DA4153" w14:textId="52F0BAA0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6808F3BA" w14:textId="2F5B0C39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3D7CA8" w:rsidRPr="00D878AB" w14:paraId="6798A0CB" w14:textId="77777777" w:rsidTr="005F5B69">
        <w:trPr>
          <w:trHeight w:val="432"/>
        </w:trPr>
        <w:tc>
          <w:tcPr>
            <w:tcW w:w="1278" w:type="dxa"/>
            <w:vAlign w:val="center"/>
          </w:tcPr>
          <w:p w14:paraId="1FA2A197" w14:textId="77777777" w:rsidR="003D7CA8" w:rsidRPr="00AF1DCD" w:rsidRDefault="003D7CA8" w:rsidP="00682FD5">
            <w:pPr>
              <w:spacing w:after="0"/>
              <w:jc w:val="center"/>
              <w:rPr>
                <w:sz w:val="20"/>
              </w:rPr>
            </w:pPr>
            <w:r w:rsidRPr="00AF1DCD">
              <w:rPr>
                <w:sz w:val="20"/>
              </w:rPr>
              <w:t>16</w:t>
            </w:r>
          </w:p>
        </w:tc>
        <w:tc>
          <w:tcPr>
            <w:tcW w:w="1350" w:type="dxa"/>
            <w:vAlign w:val="center"/>
          </w:tcPr>
          <w:p w14:paraId="1D264B8E" w14:textId="77777777" w:rsidR="003D7CA8" w:rsidRPr="00E229E3" w:rsidRDefault="003D7CA8" w:rsidP="00682FD5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3D1DDAEC" w14:textId="22E3EDCB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3D646AFF" w14:textId="7B44CFF6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50699B9E" w14:textId="7F1C49B6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7E83D436" w14:textId="073E6102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22711753" w14:textId="20375ED9" w:rsidR="003D7CA8" w:rsidRPr="00E229E3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</w:tbl>
    <w:p w14:paraId="655D7D30" w14:textId="77777777" w:rsidR="001E3533" w:rsidRDefault="001E3533" w:rsidP="001E3533">
      <w:pPr>
        <w:rPr>
          <w:color w:val="000000"/>
        </w:rPr>
      </w:pPr>
    </w:p>
    <w:p w14:paraId="4E98746D" w14:textId="77777777" w:rsidR="001E3533" w:rsidRDefault="001E3533" w:rsidP="001E3533">
      <w:pPr>
        <w:spacing w:before="120"/>
        <w:ind w:left="360" w:hanging="360"/>
        <w:rPr>
          <w:b/>
        </w:rPr>
      </w:pPr>
      <w:r w:rsidRPr="00D76307">
        <w:rPr>
          <w:b/>
        </w:rPr>
        <w:t xml:space="preserve">Table </w:t>
      </w:r>
      <w:r>
        <w:rPr>
          <w:b/>
        </w:rPr>
        <w:t>C</w:t>
      </w:r>
    </w:p>
    <w:tbl>
      <w:tblPr>
        <w:tblStyle w:val="TableGrid"/>
        <w:tblW w:w="3906" w:type="dxa"/>
        <w:tblLayout w:type="fixed"/>
        <w:tblLook w:val="04A0" w:firstRow="1" w:lastRow="0" w:firstColumn="1" w:lastColumn="0" w:noHBand="0" w:noVBand="1"/>
      </w:tblPr>
      <w:tblGrid>
        <w:gridCol w:w="1278"/>
        <w:gridCol w:w="1278"/>
        <w:gridCol w:w="1350"/>
      </w:tblGrid>
      <w:tr w:rsidR="00441B9E" w:rsidRPr="00D878AB" w14:paraId="70F31114" w14:textId="77777777" w:rsidTr="00441B9E">
        <w:tc>
          <w:tcPr>
            <w:tcW w:w="1278" w:type="dxa"/>
            <w:shd w:val="clear" w:color="auto" w:fill="CFE7ED" w:themeFill="accent1" w:themeFillTint="33"/>
            <w:vAlign w:val="center"/>
          </w:tcPr>
          <w:p w14:paraId="305F1A7D" w14:textId="68D4C6E9" w:rsidR="00441B9E" w:rsidRDefault="00441B9E" w:rsidP="00682FD5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Number of hanging washers</w:t>
            </w:r>
          </w:p>
        </w:tc>
        <w:tc>
          <w:tcPr>
            <w:tcW w:w="1278" w:type="dxa"/>
            <w:shd w:val="clear" w:color="auto" w:fill="CFE7ED" w:themeFill="accent1" w:themeFillTint="33"/>
            <w:vAlign w:val="center"/>
          </w:tcPr>
          <w:p w14:paraId="2B1C9965" w14:textId="0D8F93BE" w:rsidR="00441B9E" w:rsidRDefault="00441B9E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Centripetal force</w:t>
            </w:r>
          </w:p>
          <w:p w14:paraId="03357C68" w14:textId="77777777" w:rsidR="00441B9E" w:rsidRPr="00DC0A84" w:rsidRDefault="00441B9E" w:rsidP="00682FD5">
            <w:pPr>
              <w:spacing w:after="0"/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sz w:val="20"/>
              </w:rPr>
              <w:t>(N)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35F2448D" w14:textId="5A53B39D" w:rsidR="00441B9E" w:rsidRDefault="00441B9E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Velocity</w:t>
            </w:r>
          </w:p>
          <w:p w14:paraId="2A3C937E" w14:textId="77777777" w:rsidR="00441B9E" w:rsidRPr="00DC0A84" w:rsidRDefault="00441B9E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(m/s)</w:t>
            </w:r>
          </w:p>
        </w:tc>
      </w:tr>
      <w:tr w:rsidR="00441B9E" w:rsidRPr="00D878AB" w14:paraId="74DBDF87" w14:textId="77777777" w:rsidTr="00441B9E">
        <w:trPr>
          <w:trHeight w:val="432"/>
        </w:trPr>
        <w:tc>
          <w:tcPr>
            <w:tcW w:w="1278" w:type="dxa"/>
            <w:vAlign w:val="center"/>
          </w:tcPr>
          <w:p w14:paraId="3B7CC014" w14:textId="45DFBEEC" w:rsidR="00441B9E" w:rsidRPr="00E229E3" w:rsidRDefault="00441B9E" w:rsidP="00682FD5">
            <w:pPr>
              <w:spacing w:after="0"/>
              <w:jc w:val="center"/>
              <w:rPr>
                <w:color w:val="FF0000"/>
              </w:rPr>
            </w:pPr>
            <w:r w:rsidRPr="00AF1DCD">
              <w:rPr>
                <w:sz w:val="20"/>
              </w:rPr>
              <w:t>8</w:t>
            </w:r>
          </w:p>
        </w:tc>
        <w:tc>
          <w:tcPr>
            <w:tcW w:w="1278" w:type="dxa"/>
            <w:vAlign w:val="center"/>
          </w:tcPr>
          <w:p w14:paraId="1D0ED8BB" w14:textId="6A8A8864" w:rsidR="00441B9E" w:rsidRPr="00E229E3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5D9D4138" w14:textId="24B7FA89" w:rsidR="00441B9E" w:rsidRPr="00E51238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441B9E" w:rsidRPr="00D878AB" w14:paraId="62D2F478" w14:textId="77777777" w:rsidTr="00441B9E">
        <w:trPr>
          <w:trHeight w:val="432"/>
        </w:trPr>
        <w:tc>
          <w:tcPr>
            <w:tcW w:w="1278" w:type="dxa"/>
            <w:vAlign w:val="center"/>
          </w:tcPr>
          <w:p w14:paraId="5939ECCA" w14:textId="33AC3B40" w:rsidR="00441B9E" w:rsidRPr="00E229E3" w:rsidRDefault="00441B9E" w:rsidP="00682FD5">
            <w:pPr>
              <w:spacing w:after="0"/>
              <w:jc w:val="center"/>
              <w:rPr>
                <w:color w:val="FF0000"/>
              </w:rPr>
            </w:pPr>
            <w:r w:rsidRPr="00AF1DCD">
              <w:rPr>
                <w:sz w:val="20"/>
              </w:rPr>
              <w:t>10</w:t>
            </w:r>
          </w:p>
        </w:tc>
        <w:tc>
          <w:tcPr>
            <w:tcW w:w="1278" w:type="dxa"/>
            <w:vAlign w:val="center"/>
          </w:tcPr>
          <w:p w14:paraId="564A556F" w14:textId="7D8DAD5B" w:rsidR="00441B9E" w:rsidRPr="00E229E3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7CBC6746" w14:textId="3265271B" w:rsidR="00441B9E" w:rsidRPr="00E51238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441B9E" w:rsidRPr="00D878AB" w14:paraId="59EEA589" w14:textId="77777777" w:rsidTr="00441B9E">
        <w:trPr>
          <w:trHeight w:val="432"/>
        </w:trPr>
        <w:tc>
          <w:tcPr>
            <w:tcW w:w="1278" w:type="dxa"/>
            <w:vAlign w:val="center"/>
          </w:tcPr>
          <w:p w14:paraId="47911A0D" w14:textId="7169E615" w:rsidR="00441B9E" w:rsidRPr="00E229E3" w:rsidRDefault="00441B9E" w:rsidP="00682FD5">
            <w:pPr>
              <w:spacing w:after="0"/>
              <w:jc w:val="center"/>
              <w:rPr>
                <w:color w:val="FF0000"/>
              </w:rPr>
            </w:pPr>
            <w:r w:rsidRPr="00AF1DCD">
              <w:rPr>
                <w:sz w:val="20"/>
              </w:rPr>
              <w:t>12</w:t>
            </w:r>
          </w:p>
        </w:tc>
        <w:tc>
          <w:tcPr>
            <w:tcW w:w="1278" w:type="dxa"/>
            <w:vAlign w:val="center"/>
          </w:tcPr>
          <w:p w14:paraId="6D8308AA" w14:textId="26AFB650" w:rsidR="00441B9E" w:rsidRPr="00E229E3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56F040B1" w14:textId="461C63FC" w:rsidR="00441B9E" w:rsidRPr="00E51238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441B9E" w:rsidRPr="00D878AB" w14:paraId="62501AA8" w14:textId="77777777" w:rsidTr="00441B9E">
        <w:trPr>
          <w:trHeight w:val="432"/>
        </w:trPr>
        <w:tc>
          <w:tcPr>
            <w:tcW w:w="1278" w:type="dxa"/>
            <w:vAlign w:val="center"/>
          </w:tcPr>
          <w:p w14:paraId="569406E2" w14:textId="06AC99AF" w:rsidR="00441B9E" w:rsidRPr="00E229E3" w:rsidRDefault="00441B9E" w:rsidP="00682FD5">
            <w:pPr>
              <w:spacing w:after="0"/>
              <w:jc w:val="center"/>
              <w:rPr>
                <w:color w:val="FF0000"/>
              </w:rPr>
            </w:pPr>
            <w:r w:rsidRPr="00AF1DCD">
              <w:rPr>
                <w:sz w:val="20"/>
              </w:rPr>
              <w:t>14</w:t>
            </w:r>
          </w:p>
        </w:tc>
        <w:tc>
          <w:tcPr>
            <w:tcW w:w="1278" w:type="dxa"/>
            <w:vAlign w:val="center"/>
          </w:tcPr>
          <w:p w14:paraId="5114A544" w14:textId="0638F480" w:rsidR="00441B9E" w:rsidRPr="00E229E3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20150AE8" w14:textId="4A2A59E9" w:rsidR="00441B9E" w:rsidRPr="00E51238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441B9E" w:rsidRPr="00D878AB" w14:paraId="36E07C82" w14:textId="77777777" w:rsidTr="00441B9E">
        <w:trPr>
          <w:trHeight w:val="432"/>
        </w:trPr>
        <w:tc>
          <w:tcPr>
            <w:tcW w:w="1278" w:type="dxa"/>
            <w:vAlign w:val="center"/>
          </w:tcPr>
          <w:p w14:paraId="28E2CA3D" w14:textId="26909130" w:rsidR="00441B9E" w:rsidRPr="00E229E3" w:rsidRDefault="00441B9E" w:rsidP="00682FD5">
            <w:pPr>
              <w:spacing w:after="0"/>
              <w:jc w:val="center"/>
              <w:rPr>
                <w:color w:val="FF0000"/>
              </w:rPr>
            </w:pPr>
            <w:r w:rsidRPr="00AF1DCD">
              <w:rPr>
                <w:sz w:val="20"/>
              </w:rPr>
              <w:t>16</w:t>
            </w:r>
          </w:p>
        </w:tc>
        <w:tc>
          <w:tcPr>
            <w:tcW w:w="1278" w:type="dxa"/>
            <w:vAlign w:val="center"/>
          </w:tcPr>
          <w:p w14:paraId="56C7F6E2" w14:textId="2A8A4AB2" w:rsidR="00441B9E" w:rsidRPr="00E229E3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350" w:type="dxa"/>
            <w:vAlign w:val="center"/>
          </w:tcPr>
          <w:p w14:paraId="50570ED2" w14:textId="212B73AC" w:rsidR="00441B9E" w:rsidRPr="00E51238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</w:tbl>
    <w:p w14:paraId="5D15687B" w14:textId="77777777" w:rsidR="001E3533" w:rsidRDefault="001E3533" w:rsidP="001E3533">
      <w:pPr>
        <w:spacing w:before="120"/>
        <w:ind w:left="360" w:hanging="360"/>
        <w:rPr>
          <w:b/>
        </w:rPr>
      </w:pPr>
    </w:p>
    <w:p w14:paraId="5DBB0FE6" w14:textId="77777777" w:rsidR="001E3533" w:rsidRDefault="001E3533">
      <w:pPr>
        <w:keepNext w:val="0"/>
        <w:spacing w:after="0"/>
        <w:rPr>
          <w:b/>
        </w:rPr>
      </w:pPr>
      <w:r>
        <w:rPr>
          <w:b/>
        </w:rPr>
        <w:br w:type="page"/>
      </w:r>
    </w:p>
    <w:p w14:paraId="19562E0C" w14:textId="58924442" w:rsidR="001E3533" w:rsidRPr="00AC14DD" w:rsidRDefault="001E3533" w:rsidP="00BE452B">
      <w:pPr>
        <w:spacing w:before="120"/>
        <w:rPr>
          <w:b/>
        </w:rPr>
      </w:pPr>
      <w:r w:rsidRPr="00D76307">
        <w:rPr>
          <w:b/>
        </w:rPr>
        <w:lastRenderedPageBreak/>
        <w:t xml:space="preserve">Table </w:t>
      </w:r>
      <w:r>
        <w:rPr>
          <w:b/>
        </w:rPr>
        <w:t>D</w:t>
      </w:r>
      <w:r>
        <w:rPr>
          <w:b/>
        </w:rPr>
        <w:tab/>
      </w:r>
    </w:p>
    <w:tbl>
      <w:tblPr>
        <w:tblStyle w:val="TableGrid"/>
        <w:tblW w:w="8118" w:type="dxa"/>
        <w:tblLayout w:type="fixed"/>
        <w:tblLook w:val="04A0" w:firstRow="1" w:lastRow="0" w:firstColumn="1" w:lastColumn="0" w:noHBand="0" w:noVBand="1"/>
      </w:tblPr>
      <w:tblGrid>
        <w:gridCol w:w="1278"/>
        <w:gridCol w:w="1350"/>
        <w:gridCol w:w="1440"/>
        <w:gridCol w:w="1350"/>
        <w:gridCol w:w="1350"/>
        <w:gridCol w:w="1350"/>
      </w:tblGrid>
      <w:tr w:rsidR="001E3533" w:rsidRPr="00D878AB" w14:paraId="794A6FB8" w14:textId="77777777" w:rsidTr="00BE452B">
        <w:tc>
          <w:tcPr>
            <w:tcW w:w="1278" w:type="dxa"/>
            <w:shd w:val="clear" w:color="auto" w:fill="CFE7ED" w:themeFill="accent1" w:themeFillTint="33"/>
            <w:vAlign w:val="center"/>
          </w:tcPr>
          <w:p w14:paraId="1A314366" w14:textId="77777777" w:rsidR="001E3533" w:rsidRPr="00DC0A84" w:rsidRDefault="001E3533" w:rsidP="00BE452B">
            <w:pPr>
              <w:spacing w:after="0"/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sz w:val="20"/>
              </w:rPr>
              <w:t>Number of washers added to stopper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6EF36D01" w14:textId="5DD39494" w:rsidR="001E3533" w:rsidRDefault="001E3533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1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revolutions</w:t>
            </w:r>
          </w:p>
          <w:p w14:paraId="0BA9AE1C" w14:textId="77777777" w:rsidR="001E3533" w:rsidRPr="00DC0A84" w:rsidRDefault="001E3533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440" w:type="dxa"/>
            <w:shd w:val="clear" w:color="auto" w:fill="CFE7ED" w:themeFill="accent1" w:themeFillTint="33"/>
            <w:vAlign w:val="center"/>
          </w:tcPr>
          <w:p w14:paraId="07892D7C" w14:textId="18F7CD1B" w:rsidR="001E3533" w:rsidRDefault="001E3533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2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revolutions</w:t>
            </w:r>
          </w:p>
          <w:p w14:paraId="34A2A233" w14:textId="77777777" w:rsidR="001E3533" w:rsidRPr="00DC0A84" w:rsidRDefault="001E3533" w:rsidP="00BE452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5E354230" w14:textId="75844864" w:rsidR="001E3533" w:rsidRDefault="001E3533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3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revolutions</w:t>
            </w:r>
          </w:p>
          <w:p w14:paraId="3C39061A" w14:textId="77777777" w:rsidR="001E3533" w:rsidRPr="00DC0A84" w:rsidRDefault="001E3533" w:rsidP="00BE452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72ABE50A" w14:textId="40CC91C2" w:rsidR="001E3533" w:rsidRDefault="001E3533" w:rsidP="00BE452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 xml:space="preserve">Average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</w:t>
            </w:r>
            <w:r w:rsidRPr="00D273AF">
              <w:rPr>
                <w:b/>
                <w:sz w:val="20"/>
              </w:rPr>
              <w:t>tions (s)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477EA96B" w14:textId="77777777" w:rsidR="001E3533" w:rsidRDefault="001E3533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Period</w:t>
            </w:r>
          </w:p>
          <w:p w14:paraId="61364037" w14:textId="77777777" w:rsidR="001E3533" w:rsidRDefault="001E3533" w:rsidP="00BE452B">
            <w:pPr>
              <w:spacing w:after="0"/>
              <w:jc w:val="center"/>
              <w:rPr>
                <w:b/>
              </w:rPr>
            </w:pPr>
            <w:r w:rsidRPr="00D273AF">
              <w:rPr>
                <w:b/>
                <w:sz w:val="20"/>
              </w:rPr>
              <w:t>(s)</w:t>
            </w:r>
          </w:p>
        </w:tc>
      </w:tr>
      <w:tr w:rsidR="001E3533" w:rsidRPr="00D878AB" w14:paraId="1A11ED16" w14:textId="77777777" w:rsidTr="00682FD5">
        <w:trPr>
          <w:trHeight w:val="432"/>
        </w:trPr>
        <w:tc>
          <w:tcPr>
            <w:tcW w:w="1278" w:type="dxa"/>
            <w:vAlign w:val="center"/>
          </w:tcPr>
          <w:p w14:paraId="37ACDBB5" w14:textId="77777777" w:rsidR="001E3533" w:rsidRPr="00D878AB" w:rsidRDefault="001E3533" w:rsidP="00682FD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7D757DF3" w14:textId="6FC8BBAB" w:rsidR="001E3533" w:rsidRPr="00AF1DCD" w:rsidRDefault="001E3533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1F6DD342" w14:textId="1CEDF47A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534E47BE" w14:textId="7D72171F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7D2329C6" w14:textId="1799AC42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49068465" w14:textId="457794F1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3533" w:rsidRPr="00D878AB" w14:paraId="15D1CE1A" w14:textId="77777777" w:rsidTr="00682FD5">
        <w:trPr>
          <w:trHeight w:val="432"/>
        </w:trPr>
        <w:tc>
          <w:tcPr>
            <w:tcW w:w="1278" w:type="dxa"/>
            <w:vAlign w:val="center"/>
          </w:tcPr>
          <w:p w14:paraId="3CC12907" w14:textId="77777777" w:rsidR="001E3533" w:rsidRPr="00D878AB" w:rsidRDefault="001E3533" w:rsidP="00682FD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0" w:type="dxa"/>
            <w:vAlign w:val="center"/>
          </w:tcPr>
          <w:p w14:paraId="594FC8AF" w14:textId="5025665B" w:rsidR="001E3533" w:rsidRPr="00AF1DCD" w:rsidRDefault="001E3533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64D2C4ED" w14:textId="3CA2E484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04D9B2C2" w14:textId="51F84604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2EAB7D37" w14:textId="2BD97F60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03EF7E6D" w14:textId="02D476AD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3533" w:rsidRPr="00D878AB" w14:paraId="27C13EF7" w14:textId="77777777" w:rsidTr="00682FD5">
        <w:trPr>
          <w:trHeight w:val="432"/>
        </w:trPr>
        <w:tc>
          <w:tcPr>
            <w:tcW w:w="1278" w:type="dxa"/>
            <w:vAlign w:val="center"/>
          </w:tcPr>
          <w:p w14:paraId="2CDC7F42" w14:textId="77777777" w:rsidR="001E3533" w:rsidRPr="00D878AB" w:rsidRDefault="001E3533" w:rsidP="00682FD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220AC937" w14:textId="6B3B3F36" w:rsidR="001E3533" w:rsidRPr="00AF1DCD" w:rsidRDefault="001E3533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12D60C57" w14:textId="72C0D86A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38A4126A" w14:textId="1DD796CC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096337D0" w14:textId="0800B2CA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3E60EF18" w14:textId="45D4990F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3533" w:rsidRPr="00D878AB" w14:paraId="25CE2A55" w14:textId="77777777" w:rsidTr="00682FD5">
        <w:trPr>
          <w:trHeight w:val="432"/>
        </w:trPr>
        <w:tc>
          <w:tcPr>
            <w:tcW w:w="1278" w:type="dxa"/>
            <w:vAlign w:val="center"/>
          </w:tcPr>
          <w:p w14:paraId="3B995C01" w14:textId="77777777" w:rsidR="001E3533" w:rsidRPr="00D878AB" w:rsidRDefault="001E3533" w:rsidP="00682FD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056B56C7" w14:textId="5052FD09" w:rsidR="001E3533" w:rsidRPr="00AF1DCD" w:rsidRDefault="001E3533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01ECBD8E" w14:textId="3CBA40C1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723098F8" w14:textId="5ED2169C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4D695EA0" w14:textId="7E3F55F8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5E600C8B" w14:textId="5AF4D940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3533" w:rsidRPr="00D878AB" w14:paraId="30794ED4" w14:textId="77777777" w:rsidTr="00682FD5">
        <w:trPr>
          <w:trHeight w:val="432"/>
        </w:trPr>
        <w:tc>
          <w:tcPr>
            <w:tcW w:w="1278" w:type="dxa"/>
            <w:vAlign w:val="center"/>
          </w:tcPr>
          <w:p w14:paraId="713ABFB0" w14:textId="77777777" w:rsidR="001E3533" w:rsidRPr="00D878AB" w:rsidRDefault="001E3533" w:rsidP="00682FD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75D8C7B5" w14:textId="0AE68E08" w:rsidR="001E3533" w:rsidRPr="00AF1DCD" w:rsidRDefault="001E3533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187265DD" w14:textId="1F3D39FE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77BA938B" w14:textId="1415B13D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4BBB278B" w14:textId="24BA2477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65E8D67C" w14:textId="1AC222B4" w:rsidR="001E3533" w:rsidRPr="00AF1DCD" w:rsidRDefault="001E3533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38D1F78E" w14:textId="77777777" w:rsidR="001E3533" w:rsidRDefault="001E3533" w:rsidP="001E3533">
      <w:pPr>
        <w:spacing w:before="120"/>
        <w:ind w:left="360" w:hanging="360"/>
      </w:pPr>
    </w:p>
    <w:p w14:paraId="6CBF5FE2" w14:textId="77777777" w:rsidR="001E3533" w:rsidRPr="00D76307" w:rsidRDefault="001E3533" w:rsidP="001E3533">
      <w:pPr>
        <w:spacing w:before="120"/>
        <w:ind w:left="360" w:hanging="360"/>
        <w:rPr>
          <w:b/>
        </w:rPr>
      </w:pPr>
      <w:r w:rsidRPr="00D76307">
        <w:rPr>
          <w:b/>
        </w:rPr>
        <w:t xml:space="preserve">Table </w:t>
      </w:r>
      <w:r>
        <w:rPr>
          <w:b/>
        </w:rPr>
        <w:t>E</w:t>
      </w:r>
    </w:p>
    <w:tbl>
      <w:tblPr>
        <w:tblStyle w:val="TableGrid"/>
        <w:tblW w:w="3906" w:type="dxa"/>
        <w:tblLayout w:type="fixed"/>
        <w:tblLook w:val="04A0" w:firstRow="1" w:lastRow="0" w:firstColumn="1" w:lastColumn="0" w:noHBand="0" w:noVBand="1"/>
      </w:tblPr>
      <w:tblGrid>
        <w:gridCol w:w="1278"/>
        <w:gridCol w:w="1278"/>
        <w:gridCol w:w="1350"/>
      </w:tblGrid>
      <w:tr w:rsidR="00441B9E" w:rsidRPr="00D878AB" w14:paraId="5C6D299A" w14:textId="77777777" w:rsidTr="000E131D">
        <w:tc>
          <w:tcPr>
            <w:tcW w:w="1278" w:type="dxa"/>
            <w:shd w:val="clear" w:color="auto" w:fill="CFE7ED" w:themeFill="accent1" w:themeFillTint="33"/>
            <w:vAlign w:val="center"/>
          </w:tcPr>
          <w:p w14:paraId="1C60E92A" w14:textId="73D1336B" w:rsidR="00441B9E" w:rsidRDefault="00441B9E" w:rsidP="00682FD5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Number of washers added to stopper</w:t>
            </w:r>
          </w:p>
        </w:tc>
        <w:tc>
          <w:tcPr>
            <w:tcW w:w="1278" w:type="dxa"/>
            <w:shd w:val="clear" w:color="auto" w:fill="CFE7ED" w:themeFill="accent1" w:themeFillTint="33"/>
            <w:vAlign w:val="center"/>
          </w:tcPr>
          <w:p w14:paraId="04CE632E" w14:textId="1B836FB3" w:rsidR="00441B9E" w:rsidRDefault="00441B9E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Mass</w:t>
            </w:r>
          </w:p>
          <w:p w14:paraId="7CBF9BC5" w14:textId="77777777" w:rsidR="00441B9E" w:rsidRPr="00DC0A84" w:rsidRDefault="00441B9E" w:rsidP="00682FD5">
            <w:pPr>
              <w:spacing w:after="0"/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sz w:val="20"/>
              </w:rPr>
              <w:t>(kg)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5DC7E062" w14:textId="2546C2BA" w:rsidR="00441B9E" w:rsidRDefault="00441B9E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Velocity</w:t>
            </w:r>
          </w:p>
          <w:p w14:paraId="57F7E731" w14:textId="77777777" w:rsidR="00441B9E" w:rsidRPr="00DC0A84" w:rsidRDefault="00441B9E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(m/s)</w:t>
            </w:r>
          </w:p>
        </w:tc>
      </w:tr>
      <w:tr w:rsidR="00441B9E" w:rsidRPr="00D878AB" w14:paraId="686D1DE1" w14:textId="77777777" w:rsidTr="000E131D">
        <w:trPr>
          <w:trHeight w:val="432"/>
        </w:trPr>
        <w:tc>
          <w:tcPr>
            <w:tcW w:w="1278" w:type="dxa"/>
            <w:vAlign w:val="center"/>
          </w:tcPr>
          <w:p w14:paraId="722F034E" w14:textId="3BAE95FE" w:rsidR="00441B9E" w:rsidRPr="00D878AB" w:rsidRDefault="00441B9E" w:rsidP="00682FD5">
            <w:pPr>
              <w:spacing w:after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278" w:type="dxa"/>
            <w:vAlign w:val="center"/>
          </w:tcPr>
          <w:p w14:paraId="62E1DAE0" w14:textId="4CDDC081" w:rsidR="00441B9E" w:rsidRPr="00D878AB" w:rsidRDefault="00441B9E" w:rsidP="00682FD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350" w:type="dxa"/>
            <w:vAlign w:val="center"/>
          </w:tcPr>
          <w:p w14:paraId="0D96ACBA" w14:textId="49E38AB1" w:rsidR="00441B9E" w:rsidRPr="00C869E0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441B9E" w:rsidRPr="00D878AB" w14:paraId="17F9EEFC" w14:textId="77777777" w:rsidTr="000E131D">
        <w:trPr>
          <w:trHeight w:val="432"/>
        </w:trPr>
        <w:tc>
          <w:tcPr>
            <w:tcW w:w="1278" w:type="dxa"/>
            <w:vAlign w:val="center"/>
          </w:tcPr>
          <w:p w14:paraId="34D89C36" w14:textId="33BD105C" w:rsidR="00441B9E" w:rsidRPr="00D878AB" w:rsidRDefault="00441B9E" w:rsidP="00682FD5">
            <w:pPr>
              <w:spacing w:after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278" w:type="dxa"/>
            <w:vAlign w:val="center"/>
          </w:tcPr>
          <w:p w14:paraId="3D20376D" w14:textId="109EBD80" w:rsidR="00441B9E" w:rsidRPr="00D878AB" w:rsidRDefault="00441B9E" w:rsidP="00682FD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350" w:type="dxa"/>
            <w:vAlign w:val="center"/>
          </w:tcPr>
          <w:p w14:paraId="17FB1FA6" w14:textId="49EC90EF" w:rsidR="00441B9E" w:rsidRPr="00C869E0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441B9E" w:rsidRPr="00D878AB" w14:paraId="0DFBDF01" w14:textId="77777777" w:rsidTr="000E131D">
        <w:trPr>
          <w:trHeight w:val="432"/>
        </w:trPr>
        <w:tc>
          <w:tcPr>
            <w:tcW w:w="1278" w:type="dxa"/>
            <w:vAlign w:val="center"/>
          </w:tcPr>
          <w:p w14:paraId="583D6004" w14:textId="77296027" w:rsidR="00441B9E" w:rsidRPr="00D878AB" w:rsidRDefault="00441B9E" w:rsidP="00682FD5">
            <w:pPr>
              <w:spacing w:after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278" w:type="dxa"/>
            <w:vAlign w:val="center"/>
          </w:tcPr>
          <w:p w14:paraId="6A51FE8E" w14:textId="74ED8CBF" w:rsidR="00441B9E" w:rsidRPr="00D878AB" w:rsidRDefault="00441B9E" w:rsidP="00682FD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350" w:type="dxa"/>
            <w:vAlign w:val="center"/>
          </w:tcPr>
          <w:p w14:paraId="669F7296" w14:textId="5958F82F" w:rsidR="00441B9E" w:rsidRPr="00C869E0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441B9E" w:rsidRPr="00D878AB" w14:paraId="42D1F3AB" w14:textId="77777777" w:rsidTr="000E131D">
        <w:trPr>
          <w:trHeight w:val="432"/>
        </w:trPr>
        <w:tc>
          <w:tcPr>
            <w:tcW w:w="1278" w:type="dxa"/>
            <w:vAlign w:val="center"/>
          </w:tcPr>
          <w:p w14:paraId="25CCB98A" w14:textId="095AA3FE" w:rsidR="00441B9E" w:rsidRPr="00D878AB" w:rsidRDefault="00441B9E" w:rsidP="00682FD5">
            <w:pPr>
              <w:spacing w:after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278" w:type="dxa"/>
            <w:vAlign w:val="center"/>
          </w:tcPr>
          <w:p w14:paraId="12A6DC2B" w14:textId="45995132" w:rsidR="00441B9E" w:rsidRPr="00D878AB" w:rsidRDefault="00441B9E" w:rsidP="00682FD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350" w:type="dxa"/>
            <w:vAlign w:val="center"/>
          </w:tcPr>
          <w:p w14:paraId="265916F1" w14:textId="437F2B51" w:rsidR="00441B9E" w:rsidRPr="00C869E0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441B9E" w:rsidRPr="00D878AB" w14:paraId="518DF1E4" w14:textId="77777777" w:rsidTr="000E131D">
        <w:trPr>
          <w:trHeight w:val="432"/>
        </w:trPr>
        <w:tc>
          <w:tcPr>
            <w:tcW w:w="1278" w:type="dxa"/>
            <w:vAlign w:val="center"/>
          </w:tcPr>
          <w:p w14:paraId="49B6AE63" w14:textId="7552096F" w:rsidR="00441B9E" w:rsidRPr="00D878AB" w:rsidRDefault="00441B9E" w:rsidP="00682FD5">
            <w:pPr>
              <w:spacing w:after="0"/>
              <w:jc w:val="center"/>
            </w:pPr>
            <w:r>
              <w:rPr>
                <w:sz w:val="20"/>
              </w:rPr>
              <w:t>0</w:t>
            </w:r>
          </w:p>
        </w:tc>
        <w:tc>
          <w:tcPr>
            <w:tcW w:w="1278" w:type="dxa"/>
            <w:vAlign w:val="center"/>
          </w:tcPr>
          <w:p w14:paraId="0B7DB1FA" w14:textId="39F6BCD3" w:rsidR="00441B9E" w:rsidRPr="00D878AB" w:rsidRDefault="00441B9E" w:rsidP="00682FD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350" w:type="dxa"/>
            <w:vAlign w:val="center"/>
          </w:tcPr>
          <w:p w14:paraId="702188E7" w14:textId="20702172" w:rsidR="00441B9E" w:rsidRPr="00C869E0" w:rsidRDefault="00441B9E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</w:tbl>
    <w:p w14:paraId="4D8587ED" w14:textId="77777777" w:rsidR="001E3533" w:rsidRDefault="001E3533" w:rsidP="001E3533">
      <w:pPr>
        <w:spacing w:before="120"/>
        <w:ind w:left="360" w:hanging="360"/>
      </w:pPr>
    </w:p>
    <w:p w14:paraId="22D1D7D1" w14:textId="77777777" w:rsidR="005846FE" w:rsidRDefault="005846FE">
      <w:pPr>
        <w:keepNext w:val="0"/>
        <w:spacing w:after="0"/>
        <w:rPr>
          <w:b/>
        </w:rPr>
      </w:pPr>
      <w:r>
        <w:rPr>
          <w:b/>
        </w:rPr>
        <w:br w:type="page"/>
      </w:r>
    </w:p>
    <w:p w14:paraId="16BC6F9C" w14:textId="3A928A56" w:rsidR="001E3533" w:rsidRPr="001A576E" w:rsidRDefault="001E3533" w:rsidP="001E3533">
      <w:pPr>
        <w:spacing w:before="120"/>
        <w:ind w:left="360" w:hanging="360"/>
        <w:rPr>
          <w:b/>
        </w:rPr>
      </w:pPr>
      <w:r w:rsidRPr="001A576E">
        <w:rPr>
          <w:b/>
        </w:rPr>
        <w:lastRenderedPageBreak/>
        <w:t xml:space="preserve">Table </w:t>
      </w:r>
      <w:r>
        <w:rPr>
          <w:b/>
        </w:rPr>
        <w:t>F</w:t>
      </w:r>
      <w:r>
        <w:rPr>
          <w:b/>
        </w:rPr>
        <w:tab/>
      </w:r>
      <w:r>
        <w:rPr>
          <w:b/>
        </w:rPr>
        <w:tab/>
      </w: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918"/>
        <w:gridCol w:w="1800"/>
        <w:gridCol w:w="1440"/>
        <w:gridCol w:w="1440"/>
        <w:gridCol w:w="1440"/>
        <w:gridCol w:w="1350"/>
        <w:gridCol w:w="1080"/>
      </w:tblGrid>
      <w:tr w:rsidR="003D7CA8" w:rsidRPr="00D878AB" w14:paraId="4EFF8E3A" w14:textId="77777777" w:rsidTr="00BE452B">
        <w:tc>
          <w:tcPr>
            <w:tcW w:w="918" w:type="dxa"/>
            <w:shd w:val="clear" w:color="auto" w:fill="CFE7ED" w:themeFill="accent1" w:themeFillTint="33"/>
            <w:vAlign w:val="center"/>
          </w:tcPr>
          <w:p w14:paraId="56126559" w14:textId="77777777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Radius</w:t>
            </w:r>
          </w:p>
          <w:p w14:paraId="1AC6F195" w14:textId="77777777" w:rsidR="003D7CA8" w:rsidRPr="00DC0A84" w:rsidRDefault="003D7CA8" w:rsidP="00BE452B">
            <w:pPr>
              <w:spacing w:after="0"/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sz w:val="20"/>
              </w:rPr>
              <w:t>(m)</w:t>
            </w:r>
          </w:p>
        </w:tc>
        <w:tc>
          <w:tcPr>
            <w:tcW w:w="1800" w:type="dxa"/>
            <w:shd w:val="clear" w:color="auto" w:fill="CFE7ED" w:themeFill="accent1" w:themeFillTint="33"/>
            <w:vAlign w:val="center"/>
          </w:tcPr>
          <w:p w14:paraId="4FDBC800" w14:textId="2964E1F1" w:rsidR="003D7CA8" w:rsidRDefault="003D7CA8" w:rsidP="00BE452B">
            <w:pPr>
              <w:spacing w:after="0"/>
              <w:jc w:val="center"/>
              <w:rPr>
                <w:b/>
              </w:rPr>
            </w:pPr>
            <w:r w:rsidRPr="000619AF">
              <w:rPr>
                <w:b/>
                <w:sz w:val="20"/>
              </w:rPr>
              <w:t>Circumference (m)</w:t>
            </w:r>
          </w:p>
        </w:tc>
        <w:tc>
          <w:tcPr>
            <w:tcW w:w="1440" w:type="dxa"/>
            <w:shd w:val="clear" w:color="auto" w:fill="CFE7ED" w:themeFill="accent1" w:themeFillTint="33"/>
            <w:vAlign w:val="center"/>
          </w:tcPr>
          <w:p w14:paraId="5D2EAA55" w14:textId="48E9CB64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1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revolutions</w:t>
            </w:r>
          </w:p>
          <w:p w14:paraId="62496A79" w14:textId="77777777" w:rsidR="003D7CA8" w:rsidRPr="00DC0A84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440" w:type="dxa"/>
            <w:shd w:val="clear" w:color="auto" w:fill="CFE7ED" w:themeFill="accent1" w:themeFillTint="33"/>
            <w:vAlign w:val="center"/>
          </w:tcPr>
          <w:p w14:paraId="35869DDE" w14:textId="4C2C9791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2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revolutions</w:t>
            </w:r>
          </w:p>
          <w:p w14:paraId="0863156F" w14:textId="77777777" w:rsidR="003D7CA8" w:rsidRPr="00DC0A84" w:rsidRDefault="003D7CA8" w:rsidP="00BE452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440" w:type="dxa"/>
            <w:shd w:val="clear" w:color="auto" w:fill="CFE7ED" w:themeFill="accent1" w:themeFillTint="33"/>
            <w:vAlign w:val="center"/>
          </w:tcPr>
          <w:p w14:paraId="5C39F740" w14:textId="65BF7728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Run 3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revolutions</w:t>
            </w:r>
          </w:p>
          <w:p w14:paraId="36CF275F" w14:textId="77777777" w:rsidR="003D7CA8" w:rsidRPr="00DC0A84" w:rsidRDefault="003D7CA8" w:rsidP="00BE452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(s)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4426282D" w14:textId="7D4B1F6E" w:rsidR="003D7CA8" w:rsidRDefault="003D7CA8" w:rsidP="0078434E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 xml:space="preserve">Average time for </w:t>
            </w:r>
            <w:r w:rsidR="006A723A">
              <w:rPr>
                <w:b/>
                <w:sz w:val="20"/>
              </w:rPr>
              <w:t>ten</w:t>
            </w:r>
            <w:r>
              <w:rPr>
                <w:b/>
                <w:sz w:val="20"/>
              </w:rPr>
              <w:t xml:space="preserve"> revolu</w:t>
            </w:r>
            <w:r w:rsidRPr="00D273AF">
              <w:rPr>
                <w:b/>
                <w:sz w:val="20"/>
              </w:rPr>
              <w:t>tions (s)</w:t>
            </w:r>
          </w:p>
        </w:tc>
        <w:tc>
          <w:tcPr>
            <w:tcW w:w="1080" w:type="dxa"/>
            <w:shd w:val="clear" w:color="auto" w:fill="CFE7ED" w:themeFill="accent1" w:themeFillTint="33"/>
            <w:vAlign w:val="center"/>
          </w:tcPr>
          <w:p w14:paraId="06E016D3" w14:textId="77777777" w:rsidR="003D7CA8" w:rsidRDefault="003D7CA8" w:rsidP="00BE452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Period</w:t>
            </w:r>
          </w:p>
          <w:p w14:paraId="5DD85346" w14:textId="77777777" w:rsidR="003D7CA8" w:rsidRDefault="003D7CA8" w:rsidP="00BE452B">
            <w:pPr>
              <w:spacing w:after="0"/>
              <w:jc w:val="center"/>
              <w:rPr>
                <w:b/>
              </w:rPr>
            </w:pPr>
            <w:r w:rsidRPr="00D273AF">
              <w:rPr>
                <w:b/>
                <w:sz w:val="20"/>
              </w:rPr>
              <w:t>(s)</w:t>
            </w:r>
          </w:p>
        </w:tc>
      </w:tr>
      <w:tr w:rsidR="003D7CA8" w:rsidRPr="00D878AB" w14:paraId="5067B4B0" w14:textId="77777777" w:rsidTr="005846FE">
        <w:trPr>
          <w:trHeight w:val="432"/>
        </w:trPr>
        <w:tc>
          <w:tcPr>
            <w:tcW w:w="918" w:type="dxa"/>
            <w:vAlign w:val="center"/>
          </w:tcPr>
          <w:p w14:paraId="3D003331" w14:textId="77777777" w:rsidR="003D7CA8" w:rsidRPr="00D878AB" w:rsidRDefault="003D7CA8" w:rsidP="00682FD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800" w:type="dxa"/>
            <w:vAlign w:val="center"/>
          </w:tcPr>
          <w:p w14:paraId="04DB8B91" w14:textId="77777777" w:rsidR="003D7CA8" w:rsidRPr="00C869E0" w:rsidRDefault="003D7CA8" w:rsidP="00682FD5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1440" w:type="dxa"/>
            <w:vAlign w:val="center"/>
          </w:tcPr>
          <w:p w14:paraId="4BB8BCC3" w14:textId="3D947F11" w:rsidR="003D7CA8" w:rsidRPr="00C869E0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092E5624" w14:textId="041ADF62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440" w:type="dxa"/>
            <w:vAlign w:val="center"/>
          </w:tcPr>
          <w:p w14:paraId="51AB59A0" w14:textId="79712164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359A31F5" w14:textId="5E3A30DB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080" w:type="dxa"/>
            <w:vAlign w:val="center"/>
          </w:tcPr>
          <w:p w14:paraId="777B4DE1" w14:textId="2AFD9B43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3D7CA8" w:rsidRPr="00D878AB" w14:paraId="27B3765C" w14:textId="77777777" w:rsidTr="005846FE">
        <w:trPr>
          <w:trHeight w:val="432"/>
        </w:trPr>
        <w:tc>
          <w:tcPr>
            <w:tcW w:w="918" w:type="dxa"/>
            <w:vAlign w:val="center"/>
          </w:tcPr>
          <w:p w14:paraId="358B98D5" w14:textId="7B6DA9D1" w:rsidR="003D7CA8" w:rsidRPr="00D878AB" w:rsidRDefault="003D7CA8" w:rsidP="00915F0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0.</w:t>
            </w:r>
            <w:r w:rsidR="00915F02">
              <w:rPr>
                <w:sz w:val="20"/>
              </w:rPr>
              <w:t>7</w:t>
            </w:r>
          </w:p>
        </w:tc>
        <w:tc>
          <w:tcPr>
            <w:tcW w:w="1800" w:type="dxa"/>
            <w:vAlign w:val="center"/>
          </w:tcPr>
          <w:p w14:paraId="2DB1254C" w14:textId="77777777" w:rsidR="003D7CA8" w:rsidRPr="00C869E0" w:rsidRDefault="003D7CA8" w:rsidP="00682FD5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1440" w:type="dxa"/>
            <w:vAlign w:val="center"/>
          </w:tcPr>
          <w:p w14:paraId="4772F580" w14:textId="7585EBBA" w:rsidR="003D7CA8" w:rsidRPr="00C869E0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20410C57" w14:textId="689E816E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440" w:type="dxa"/>
            <w:vAlign w:val="center"/>
          </w:tcPr>
          <w:p w14:paraId="7A831B1A" w14:textId="007A2307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12B3A8D0" w14:textId="09B5047F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080" w:type="dxa"/>
            <w:vAlign w:val="center"/>
          </w:tcPr>
          <w:p w14:paraId="115FEA7D" w14:textId="77B584D0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3D7CA8" w:rsidRPr="00D878AB" w14:paraId="2F79AC49" w14:textId="77777777" w:rsidTr="005846FE">
        <w:trPr>
          <w:trHeight w:val="432"/>
        </w:trPr>
        <w:tc>
          <w:tcPr>
            <w:tcW w:w="918" w:type="dxa"/>
            <w:vAlign w:val="center"/>
          </w:tcPr>
          <w:p w14:paraId="2AD05CB3" w14:textId="05CE6C60" w:rsidR="003D7CA8" w:rsidRPr="00D878AB" w:rsidRDefault="003D7CA8" w:rsidP="00915F0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0.</w:t>
            </w:r>
            <w:r w:rsidR="00915F02">
              <w:rPr>
                <w:sz w:val="20"/>
              </w:rPr>
              <w:t>9</w:t>
            </w:r>
          </w:p>
        </w:tc>
        <w:tc>
          <w:tcPr>
            <w:tcW w:w="1800" w:type="dxa"/>
            <w:vAlign w:val="center"/>
          </w:tcPr>
          <w:p w14:paraId="4F8F4161" w14:textId="77777777" w:rsidR="003D7CA8" w:rsidRPr="00C869E0" w:rsidRDefault="003D7CA8" w:rsidP="00682FD5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1440" w:type="dxa"/>
            <w:vAlign w:val="center"/>
          </w:tcPr>
          <w:p w14:paraId="1680F820" w14:textId="7FF0AFA5" w:rsidR="003D7CA8" w:rsidRPr="00C869E0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6CBBA6D5" w14:textId="0A0013A8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440" w:type="dxa"/>
            <w:vAlign w:val="center"/>
          </w:tcPr>
          <w:p w14:paraId="75FC36F5" w14:textId="2820B658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350" w:type="dxa"/>
            <w:vAlign w:val="center"/>
          </w:tcPr>
          <w:p w14:paraId="67D53F53" w14:textId="4F87CF18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080" w:type="dxa"/>
            <w:vAlign w:val="center"/>
          </w:tcPr>
          <w:p w14:paraId="7AEB49C3" w14:textId="3E153B11" w:rsidR="003D7CA8" w:rsidRPr="00C869E0" w:rsidRDefault="003D7CA8" w:rsidP="00682FD5">
            <w:pPr>
              <w:spacing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2E101D32" w14:textId="77777777" w:rsidR="001E3533" w:rsidRDefault="001E3533" w:rsidP="001E3533">
      <w:pPr>
        <w:spacing w:before="120"/>
        <w:ind w:left="360" w:hanging="360"/>
      </w:pPr>
    </w:p>
    <w:p w14:paraId="3B3CD53D" w14:textId="2F4C15F8" w:rsidR="001E3533" w:rsidRPr="00B20573" w:rsidRDefault="001E3533" w:rsidP="00BE452B">
      <w:pPr>
        <w:keepNext w:val="0"/>
        <w:spacing w:before="120"/>
        <w:rPr>
          <w:b/>
          <w:color w:val="000000"/>
        </w:rPr>
      </w:pPr>
      <w:r w:rsidRPr="00EC5D30">
        <w:rPr>
          <w:b/>
          <w:color w:val="000000"/>
        </w:rPr>
        <w:t xml:space="preserve">Table </w:t>
      </w:r>
      <w:r>
        <w:rPr>
          <w:b/>
          <w:color w:val="000000"/>
        </w:rPr>
        <w:t>G</w:t>
      </w:r>
    </w:p>
    <w:tbl>
      <w:tblPr>
        <w:tblStyle w:val="TableGrid"/>
        <w:tblW w:w="2808" w:type="dxa"/>
        <w:tblLayout w:type="fixed"/>
        <w:tblLook w:val="04A0" w:firstRow="1" w:lastRow="0" w:firstColumn="1" w:lastColumn="0" w:noHBand="0" w:noVBand="1"/>
      </w:tblPr>
      <w:tblGrid>
        <w:gridCol w:w="1458"/>
        <w:gridCol w:w="1350"/>
      </w:tblGrid>
      <w:tr w:rsidR="003D7CA8" w:rsidRPr="00D878AB" w14:paraId="2160F918" w14:textId="77777777" w:rsidTr="003D7CA8">
        <w:tc>
          <w:tcPr>
            <w:tcW w:w="1458" w:type="dxa"/>
            <w:shd w:val="clear" w:color="auto" w:fill="CFE7ED" w:themeFill="accent1" w:themeFillTint="33"/>
            <w:vAlign w:val="center"/>
          </w:tcPr>
          <w:p w14:paraId="27CD6957" w14:textId="77777777" w:rsidR="003D7CA8" w:rsidRDefault="003D7CA8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Radius</w:t>
            </w:r>
          </w:p>
          <w:p w14:paraId="0E4F02D4" w14:textId="77777777" w:rsidR="003D7CA8" w:rsidRPr="00DC0A84" w:rsidRDefault="003D7CA8" w:rsidP="00682FD5">
            <w:pPr>
              <w:spacing w:after="0"/>
              <w:jc w:val="center"/>
              <w:rPr>
                <w:b/>
                <w:i/>
                <w:iCs/>
                <w:sz w:val="20"/>
              </w:rPr>
            </w:pPr>
            <w:r>
              <w:rPr>
                <w:b/>
                <w:sz w:val="20"/>
              </w:rPr>
              <w:t>(m)</w:t>
            </w:r>
          </w:p>
        </w:tc>
        <w:tc>
          <w:tcPr>
            <w:tcW w:w="1350" w:type="dxa"/>
            <w:shd w:val="clear" w:color="auto" w:fill="CFE7ED" w:themeFill="accent1" w:themeFillTint="33"/>
            <w:vAlign w:val="center"/>
          </w:tcPr>
          <w:p w14:paraId="238B5295" w14:textId="3E6936E7" w:rsidR="003D7CA8" w:rsidRDefault="003D7CA8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Velocity</w:t>
            </w:r>
          </w:p>
          <w:p w14:paraId="32EBF69F" w14:textId="77777777" w:rsidR="003D7CA8" w:rsidRPr="00DC0A84" w:rsidRDefault="003D7CA8" w:rsidP="00682FD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(m/s)</w:t>
            </w:r>
          </w:p>
        </w:tc>
      </w:tr>
      <w:tr w:rsidR="003D7CA8" w:rsidRPr="00D878AB" w14:paraId="3749F15C" w14:textId="77777777" w:rsidTr="003D7CA8">
        <w:trPr>
          <w:trHeight w:val="432"/>
        </w:trPr>
        <w:tc>
          <w:tcPr>
            <w:tcW w:w="1458" w:type="dxa"/>
            <w:vAlign w:val="center"/>
          </w:tcPr>
          <w:p w14:paraId="2040E490" w14:textId="77777777" w:rsidR="003D7CA8" w:rsidRPr="00D878AB" w:rsidRDefault="003D7CA8" w:rsidP="00682FD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350" w:type="dxa"/>
            <w:vAlign w:val="center"/>
          </w:tcPr>
          <w:p w14:paraId="676F6386" w14:textId="77249D15" w:rsidR="003D7CA8" w:rsidRPr="00C869E0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3D7CA8" w:rsidRPr="00D878AB" w14:paraId="01661F96" w14:textId="77777777" w:rsidTr="003D7CA8">
        <w:trPr>
          <w:trHeight w:val="432"/>
        </w:trPr>
        <w:tc>
          <w:tcPr>
            <w:tcW w:w="1458" w:type="dxa"/>
            <w:vAlign w:val="center"/>
          </w:tcPr>
          <w:p w14:paraId="2ABD1C8E" w14:textId="5E5BE2B1" w:rsidR="003D7CA8" w:rsidRPr="00D878AB" w:rsidRDefault="003D7CA8" w:rsidP="00915F0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0.</w:t>
            </w:r>
            <w:r w:rsidR="00915F02">
              <w:rPr>
                <w:sz w:val="20"/>
              </w:rPr>
              <w:t>7</w:t>
            </w:r>
          </w:p>
        </w:tc>
        <w:tc>
          <w:tcPr>
            <w:tcW w:w="1350" w:type="dxa"/>
            <w:vAlign w:val="center"/>
          </w:tcPr>
          <w:p w14:paraId="17A71F3D" w14:textId="08A9DBBD" w:rsidR="003D7CA8" w:rsidRPr="00C869E0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  <w:tr w:rsidR="003D7CA8" w:rsidRPr="00D878AB" w14:paraId="7E76F556" w14:textId="77777777" w:rsidTr="003D7CA8">
        <w:trPr>
          <w:trHeight w:val="432"/>
        </w:trPr>
        <w:tc>
          <w:tcPr>
            <w:tcW w:w="1458" w:type="dxa"/>
            <w:vAlign w:val="center"/>
          </w:tcPr>
          <w:p w14:paraId="45D6685A" w14:textId="5F5E720B" w:rsidR="003D7CA8" w:rsidRPr="00D878AB" w:rsidRDefault="003D7CA8" w:rsidP="00915F0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0.</w:t>
            </w:r>
            <w:r w:rsidR="00915F02">
              <w:rPr>
                <w:sz w:val="20"/>
              </w:rPr>
              <w:t>9</w:t>
            </w:r>
          </w:p>
        </w:tc>
        <w:tc>
          <w:tcPr>
            <w:tcW w:w="1350" w:type="dxa"/>
            <w:vAlign w:val="center"/>
          </w:tcPr>
          <w:p w14:paraId="1400D1A2" w14:textId="285697FC" w:rsidR="003D7CA8" w:rsidRPr="00C869E0" w:rsidRDefault="003D7CA8" w:rsidP="00682FD5">
            <w:pPr>
              <w:spacing w:after="0"/>
              <w:jc w:val="center"/>
              <w:rPr>
                <w:color w:val="FF0000"/>
                <w:sz w:val="20"/>
              </w:rPr>
            </w:pPr>
          </w:p>
        </w:tc>
      </w:tr>
    </w:tbl>
    <w:p w14:paraId="58A3EC51" w14:textId="77777777" w:rsidR="001E3533" w:rsidRDefault="001E3533" w:rsidP="00483856">
      <w:pPr>
        <w:rPr>
          <w:color w:val="000000"/>
        </w:rPr>
      </w:pPr>
    </w:p>
    <w:p w14:paraId="7AD20A4D" w14:textId="77777777" w:rsidR="00854DB7" w:rsidRDefault="00854DB7" w:rsidP="00854DB7">
      <w:pPr>
        <w:ind w:left="360" w:hanging="360"/>
        <w:sectPr w:rsidR="00854DB7" w:rsidSect="0031595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</w:p>
    <w:p w14:paraId="5C658C2E" w14:textId="77777777" w:rsidR="00854DB7" w:rsidRPr="00F451AA" w:rsidRDefault="00854DB7" w:rsidP="008057B8">
      <w:pPr>
        <w:pStyle w:val="Heading1"/>
        <w:rPr>
          <w:rFonts w:eastAsiaTheme="minorEastAsia"/>
          <w:kern w:val="24"/>
        </w:rPr>
      </w:pPr>
    </w:p>
    <w:sectPr w:rsidR="00854DB7" w:rsidRPr="00F451AA" w:rsidSect="0031595D">
      <w:headerReference w:type="even" r:id="rId22"/>
      <w:headerReference w:type="default" r:id="rId23"/>
      <w:headerReference w:type="first" r:id="rId24"/>
      <w:pgSz w:w="12240" w:h="15840"/>
      <w:pgMar w:top="1440" w:right="1440" w:bottom="72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0BF90" w14:textId="77777777" w:rsidR="006425CC" w:rsidRDefault="006425CC">
      <w:r>
        <w:separator/>
      </w:r>
    </w:p>
  </w:endnote>
  <w:endnote w:type="continuationSeparator" w:id="0">
    <w:p w14:paraId="6693D4F9" w14:textId="77777777" w:rsidR="006425CC" w:rsidRDefault="0064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Mono">
    <w:charset w:val="00"/>
    <w:family w:val="modern"/>
    <w:pitch w:val="fixed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 Bold">
    <w:panose1 w:val="020B08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BA09D" w14:textId="77777777" w:rsidR="008057B8" w:rsidRDefault="008057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6" w14:textId="77777777" w:rsidR="006425CC" w:rsidRDefault="006425CC" w:rsidP="00A95F96">
    <w:pPr>
      <w:pStyle w:val="Footer"/>
      <w:jc w:val="center"/>
      <w:rPr>
        <w:i/>
        <w:sz w:val="16"/>
      </w:rPr>
    </w:pPr>
  </w:p>
  <w:p w14:paraId="7AD20B87" w14:textId="77777777" w:rsidR="006425CC" w:rsidRPr="002971A4" w:rsidRDefault="006425CC" w:rsidP="00511D15">
    <w:pPr>
      <w:pStyle w:val="Footer"/>
      <w:rPr>
        <w:sz w:val="16"/>
      </w:rPr>
    </w:pPr>
    <w:r w:rsidRPr="007F023E">
      <w:rPr>
        <w:sz w:val="16"/>
        <w:szCs w:val="16"/>
      </w:rPr>
      <w:t>Copyright</w:t>
    </w:r>
    <w:r>
      <w:rPr>
        <w:sz w:val="16"/>
        <w:szCs w:val="16"/>
      </w:rPr>
      <w:t xml:space="preserve"> </w:t>
    </w:r>
    <w:r w:rsidRPr="007F023E">
      <w:rPr>
        <w:sz w:val="16"/>
        <w:szCs w:val="16"/>
      </w:rPr>
      <w:t>©</w:t>
    </w:r>
    <w:r>
      <w:rPr>
        <w:sz w:val="16"/>
        <w:szCs w:val="16"/>
      </w:rPr>
      <w:t xml:space="preserve"> Edgenuity Inc.</w:t>
    </w:r>
  </w:p>
  <w:p w14:paraId="7AD20B88" w14:textId="77777777" w:rsidR="006425CC" w:rsidRPr="00BD1C19" w:rsidRDefault="006425CC" w:rsidP="00511D15">
    <w:pPr>
      <w:pStyle w:val="Footer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A" w14:textId="77777777" w:rsidR="006425CC" w:rsidRDefault="006425CC" w:rsidP="00A95F96">
    <w:pPr>
      <w:pStyle w:val="Footer"/>
      <w:jc w:val="center"/>
      <w:rPr>
        <w:i/>
        <w:sz w:val="16"/>
      </w:rPr>
    </w:pPr>
  </w:p>
  <w:p w14:paraId="7AD20B8B" w14:textId="77777777" w:rsidR="006425CC" w:rsidRPr="002971A4" w:rsidRDefault="006425CC" w:rsidP="009E2169">
    <w:pPr>
      <w:pStyle w:val="Footer"/>
      <w:rPr>
        <w:sz w:val="16"/>
      </w:rPr>
    </w:pPr>
    <w:r w:rsidRPr="007F023E">
      <w:rPr>
        <w:sz w:val="16"/>
        <w:szCs w:val="16"/>
      </w:rPr>
      <w:t>Copyright</w:t>
    </w:r>
    <w:r>
      <w:rPr>
        <w:sz w:val="16"/>
        <w:szCs w:val="16"/>
      </w:rPr>
      <w:t xml:space="preserve"> </w:t>
    </w:r>
    <w:r w:rsidRPr="007F023E">
      <w:rPr>
        <w:sz w:val="16"/>
        <w:szCs w:val="16"/>
      </w:rPr>
      <w:t>©</w:t>
    </w:r>
    <w:r>
      <w:rPr>
        <w:sz w:val="16"/>
        <w:szCs w:val="16"/>
      </w:rPr>
      <w:t xml:space="preserve"> Edgenuity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7D7A1" w14:textId="77777777" w:rsidR="006425CC" w:rsidRDefault="006425CC" w:rsidP="004902ED">
      <w:pPr>
        <w:framePr w:wrap="around" w:vAnchor="text" w:hAnchor="margin" w:xAlign="outside" w:y="1"/>
      </w:pPr>
      <w:r>
        <w:fldChar w:fldCharType="begin"/>
      </w:r>
      <w:r>
        <w:instrText xml:space="preserve">PAGE  </w:instrText>
      </w:r>
      <w:r>
        <w:fldChar w:fldCharType="separate"/>
      </w:r>
      <w:r>
        <w:rPr>
          <w:noProof/>
        </w:rPr>
        <w:t>9</w:t>
      </w:r>
      <w:r>
        <w:fldChar w:fldCharType="end"/>
      </w:r>
    </w:p>
    <w:p w14:paraId="2757E7D9" w14:textId="77777777" w:rsidR="006425CC" w:rsidRDefault="006425CC" w:rsidP="004902ED">
      <w:pPr>
        <w:framePr w:wrap="around" w:vAnchor="text" w:hAnchor="margin" w:xAlign="outside" w:y="1"/>
        <w:ind w:right="360" w:firstLine="360"/>
      </w:pPr>
      <w:r>
        <w:fldChar w:fldCharType="begin"/>
      </w:r>
      <w:r>
        <w:instrText xml:space="preserve">PAGE  </w:instrText>
      </w:r>
      <w:r>
        <w:fldChar w:fldCharType="separate"/>
      </w:r>
      <w:r>
        <w:rPr>
          <w:noProof/>
        </w:rPr>
        <w:t>9</w:t>
      </w:r>
      <w:r>
        <w:fldChar w:fldCharType="end"/>
      </w:r>
    </w:p>
    <w:p w14:paraId="726637AF" w14:textId="77777777" w:rsidR="006425CC" w:rsidRDefault="006425CC" w:rsidP="004902ED">
      <w:pPr>
        <w:ind w:right="360" w:firstLine="360"/>
      </w:pPr>
      <w:r>
        <w:separator/>
      </w:r>
    </w:p>
  </w:footnote>
  <w:footnote w:type="continuationSeparator" w:id="0">
    <w:p w14:paraId="1DD91B2A" w14:textId="77777777" w:rsidR="006425CC" w:rsidRDefault="00642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1DA43" w14:textId="77777777" w:rsidR="008057B8" w:rsidRDefault="008057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5" w14:textId="77777777" w:rsidR="006425CC" w:rsidRPr="009E2169" w:rsidRDefault="006425CC" w:rsidP="009450BA">
    <w:pPr>
      <w:pStyle w:val="Header"/>
      <w:rPr>
        <w:color w:val="F78D26" w:themeColor="accent2"/>
      </w:rPr>
    </w:pPr>
    <w:r w:rsidRPr="009E2169">
      <w:rPr>
        <w:color w:val="F78D26" w:themeColor="accent2"/>
      </w:rPr>
      <w:t>Student Guide (continued)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9" w14:textId="77777777" w:rsidR="006425CC" w:rsidRDefault="006425CC" w:rsidP="00BB0415">
    <w:pPr>
      <w:spacing w:before="100" w:beforeAutospacing="1" w:after="100" w:afterAutospacing="1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AD20B8F" wp14:editId="7AD20B90">
          <wp:simplePos x="0" y="0"/>
          <wp:positionH relativeFrom="column">
            <wp:posOffset>-914400</wp:posOffset>
          </wp:positionH>
          <wp:positionV relativeFrom="paragraph">
            <wp:posOffset>-69850</wp:posOffset>
          </wp:positionV>
          <wp:extent cx="7780655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AD20B91" wp14:editId="7AD20B92">
          <wp:simplePos x="0" y="0"/>
          <wp:positionH relativeFrom="column">
            <wp:posOffset>4864100</wp:posOffset>
          </wp:positionH>
          <wp:positionV relativeFrom="paragraph">
            <wp:posOffset>184150</wp:posOffset>
          </wp:positionV>
          <wp:extent cx="1097280" cy="274320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D20B93" wp14:editId="7AD20B94">
              <wp:simplePos x="0" y="0"/>
              <wp:positionH relativeFrom="column">
                <wp:posOffset>-457200</wp:posOffset>
              </wp:positionH>
              <wp:positionV relativeFrom="paragraph">
                <wp:posOffset>-101600</wp:posOffset>
              </wp:positionV>
              <wp:extent cx="3429000" cy="596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96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D20B9F" w14:textId="39EEF474" w:rsidR="006425CC" w:rsidRPr="00277E45" w:rsidRDefault="006425CC" w:rsidP="00E90FFB">
                          <w:pPr>
                            <w:spacing w:after="0" w:line="360" w:lineRule="exact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7E45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Lab: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Circular Motion</w:t>
                          </w:r>
                        </w:p>
                        <w:p w14:paraId="7AD20BA0" w14:textId="77777777" w:rsidR="006425CC" w:rsidRPr="00277E45" w:rsidRDefault="006425CC" w:rsidP="00E90FFB">
                          <w:pPr>
                            <w:spacing w:after="0" w:line="360" w:lineRule="exact"/>
                            <w:jc w:val="right"/>
                            <w:rPr>
                              <w:rFonts w:asciiTheme="majorHAnsi" w:hAnsiTheme="majorHAns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7E45">
                            <w:rPr>
                              <w:rFonts w:asciiTheme="majorHAnsi" w:hAnsiTheme="majorHAns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Student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20B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6pt;margin-top:-8pt;width:270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" filled="f" stroked="f" strokeweight=".5pt">
              <v:textbox>
                <w:txbxContent>
                  <w:p w14:paraId="7AD20B9F" w14:textId="39EEF474" w:rsidR="006425CC" w:rsidRPr="00277E45" w:rsidRDefault="006425CC" w:rsidP="00E90FFB">
                    <w:pPr>
                      <w:spacing w:after="0" w:line="360" w:lineRule="exact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277E45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Lab: </w:t>
                    </w:r>
                    <w: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8"/>
                        <w:szCs w:val="28"/>
                      </w:rPr>
                      <w:t>Circular Motion</w:t>
                    </w:r>
                  </w:p>
                  <w:p w14:paraId="7AD20BA0" w14:textId="77777777" w:rsidR="006425CC" w:rsidRPr="00277E45" w:rsidRDefault="006425CC" w:rsidP="00E90FFB">
                    <w:pPr>
                      <w:spacing w:after="0" w:line="360" w:lineRule="exact"/>
                      <w:jc w:val="right"/>
                      <w:rPr>
                        <w:rFonts w:asciiTheme="majorHAnsi" w:hAnsiTheme="majorHAns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  <w:r w:rsidRPr="00277E45">
                      <w:rPr>
                        <w:rFonts w:asciiTheme="majorHAnsi" w:hAnsiTheme="majorHAns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  <w:t>Student Guide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AD20B95" wp14:editId="7D28B4E1">
              <wp:simplePos x="0" y="0"/>
              <wp:positionH relativeFrom="column">
                <wp:posOffset>-914400</wp:posOffset>
              </wp:positionH>
              <wp:positionV relativeFrom="paragraph">
                <wp:posOffset>-95250</wp:posOffset>
              </wp:positionV>
              <wp:extent cx="3886200" cy="565150"/>
              <wp:effectExtent l="38100" t="19050" r="19050" b="6350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 w="3175">
                        <a:noFill/>
                      </a:ln>
                      <a:effectLst>
                        <a:outerShdw blurRad="25400" dist="25400" dir="6780000" rotWithShape="0">
                          <a:srgbClr val="000000">
                            <a:alpha val="2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D6E93A" id="Rectangle 6" o:spid="_x0000_s1026" style="position:absolute;margin-left:-1in;margin-top:-7.5pt;width:306pt;height:44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" fillcolor="#362580" stroked="f" strokeweight=".25pt">
              <v:shadow on="t" color="black" opacity=".25" origin=",.5" offset="-.27569mm,.64947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C" w14:textId="77777777" w:rsidR="006425CC" w:rsidRPr="00D1330A" w:rsidRDefault="006425CC" w:rsidP="004902ED">
    <w:pPr>
      <w:tabs>
        <w:tab w:val="center" w:pos="3960"/>
      </w:tabs>
      <w:ind w:left="-7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D" w14:textId="77777777" w:rsidR="006425CC" w:rsidRPr="009E2169" w:rsidRDefault="006425CC" w:rsidP="002644B7">
    <w:pPr>
      <w:pStyle w:val="Header"/>
      <w:rPr>
        <w:color w:val="F78D26" w:themeColor="accent2"/>
      </w:rPr>
    </w:pPr>
    <w:r w:rsidRPr="009E2169">
      <w:rPr>
        <w:color w:val="F78D26" w:themeColor="accent2"/>
      </w:rPr>
      <w:t>Teacher Guide (continued)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20B8E" w14:textId="25C188A6" w:rsidR="006425CC" w:rsidRPr="00054B83" w:rsidRDefault="006425CC" w:rsidP="00054B83">
    <w:pPr>
      <w:spacing w:before="100" w:beforeAutospacing="1" w:after="100" w:afterAutospacing="1"/>
      <w:ind w:left="-1440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60E"/>
    <w:multiLevelType w:val="multilevel"/>
    <w:tmpl w:val="700E4D24"/>
    <w:numStyleLink w:val="bulletsflush"/>
  </w:abstractNum>
  <w:abstractNum w:abstractNumId="1" w15:restartNumberingAfterBreak="0">
    <w:nsid w:val="119D66C5"/>
    <w:multiLevelType w:val="multilevel"/>
    <w:tmpl w:val="700E4D24"/>
    <w:numStyleLink w:val="bulletsflush"/>
  </w:abstractNum>
  <w:abstractNum w:abstractNumId="2" w15:restartNumberingAfterBreak="0">
    <w:nsid w:val="1BC745FC"/>
    <w:multiLevelType w:val="hybridMultilevel"/>
    <w:tmpl w:val="4272A54E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" w15:restartNumberingAfterBreak="0">
    <w:nsid w:val="1E085BD7"/>
    <w:multiLevelType w:val="multilevel"/>
    <w:tmpl w:val="74D69606"/>
    <w:lvl w:ilvl="0">
      <w:start w:val="1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EC0520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1EDB7302"/>
    <w:multiLevelType w:val="multilevel"/>
    <w:tmpl w:val="74D69606"/>
    <w:lvl w:ilvl="0">
      <w:start w:val="1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4B20A00"/>
    <w:multiLevelType w:val="multilevel"/>
    <w:tmpl w:val="B6C416FC"/>
    <w:styleLink w:val="SlideNumbers"/>
    <w:lvl w:ilvl="0">
      <w:start w:val="1"/>
      <w:numFmt w:val="decimal"/>
      <w:suff w:val="nothing"/>
      <w:lvlText w:val="%1"/>
      <w:lvlJc w:val="center"/>
      <w:pPr>
        <w:ind w:left="288" w:hanging="144"/>
      </w:pPr>
      <w:rPr>
        <w:rFonts w:hint="default"/>
        <w:b/>
        <w:bCs/>
        <w:i w:val="0"/>
        <w:iCs w:val="0"/>
        <w:sz w:val="36"/>
        <w:szCs w:val="36"/>
      </w:rPr>
    </w:lvl>
    <w:lvl w:ilvl="1">
      <w:start w:val="1"/>
      <w:numFmt w:val="lowerLetter"/>
      <w:lvlText w:val="%2)"/>
      <w:lvlJc w:val="left"/>
      <w:pPr>
        <w:ind w:left="1566" w:hanging="36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92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4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0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2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360"/>
      </w:pPr>
      <w:rPr>
        <w:rFonts w:hint="default"/>
      </w:rPr>
    </w:lvl>
  </w:abstractNum>
  <w:abstractNum w:abstractNumId="7" w15:restartNumberingAfterBreak="0">
    <w:nsid w:val="2A5D7AC2"/>
    <w:multiLevelType w:val="multilevel"/>
    <w:tmpl w:val="700E4D24"/>
    <w:numStyleLink w:val="bulletsflush"/>
  </w:abstractNum>
  <w:abstractNum w:abstractNumId="8" w15:restartNumberingAfterBreak="0">
    <w:nsid w:val="2C305A5D"/>
    <w:multiLevelType w:val="multilevel"/>
    <w:tmpl w:val="700E4D24"/>
    <w:numStyleLink w:val="bulletsflush"/>
  </w:abstractNum>
  <w:abstractNum w:abstractNumId="9" w15:restartNumberingAfterBreak="0">
    <w:nsid w:val="311D5727"/>
    <w:multiLevelType w:val="multilevel"/>
    <w:tmpl w:val="74D69606"/>
    <w:styleLink w:val="numbers"/>
    <w:lvl w:ilvl="0">
      <w:start w:val="1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6B87934"/>
    <w:multiLevelType w:val="multilevel"/>
    <w:tmpl w:val="700E4D24"/>
    <w:numStyleLink w:val="bulletsflush"/>
  </w:abstractNum>
  <w:abstractNum w:abstractNumId="11" w15:restartNumberingAfterBreak="0">
    <w:nsid w:val="383F7F64"/>
    <w:multiLevelType w:val="multilevel"/>
    <w:tmpl w:val="700E4D24"/>
    <w:numStyleLink w:val="bulletsflush"/>
  </w:abstractNum>
  <w:abstractNum w:abstractNumId="12" w15:restartNumberingAfterBreak="0">
    <w:nsid w:val="40193E54"/>
    <w:multiLevelType w:val="hybridMultilevel"/>
    <w:tmpl w:val="B69C080C"/>
    <w:lvl w:ilvl="0" w:tplc="FBB4F296">
      <w:start w:val="1"/>
      <w:numFmt w:val="decimal"/>
      <w:pStyle w:val="objectives"/>
      <w:lvlText w:val="Obj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6986BE4" w:tentative="1">
      <w:start w:val="1"/>
      <w:numFmt w:val="lowerLetter"/>
      <w:lvlText w:val="%2."/>
      <w:lvlJc w:val="left"/>
      <w:pPr>
        <w:ind w:left="1080" w:hanging="360"/>
      </w:pPr>
    </w:lvl>
    <w:lvl w:ilvl="2" w:tplc="66625ED6" w:tentative="1">
      <w:start w:val="1"/>
      <w:numFmt w:val="lowerRoman"/>
      <w:lvlText w:val="%3."/>
      <w:lvlJc w:val="right"/>
      <w:pPr>
        <w:ind w:left="1800" w:hanging="180"/>
      </w:pPr>
    </w:lvl>
    <w:lvl w:ilvl="3" w:tplc="9978349A" w:tentative="1">
      <w:start w:val="1"/>
      <w:numFmt w:val="decimal"/>
      <w:lvlText w:val="%4."/>
      <w:lvlJc w:val="left"/>
      <w:pPr>
        <w:ind w:left="2520" w:hanging="360"/>
      </w:pPr>
    </w:lvl>
    <w:lvl w:ilvl="4" w:tplc="6268C660" w:tentative="1">
      <w:start w:val="1"/>
      <w:numFmt w:val="lowerLetter"/>
      <w:lvlText w:val="%5."/>
      <w:lvlJc w:val="left"/>
      <w:pPr>
        <w:ind w:left="3240" w:hanging="360"/>
      </w:pPr>
    </w:lvl>
    <w:lvl w:ilvl="5" w:tplc="D92E3296" w:tentative="1">
      <w:start w:val="1"/>
      <w:numFmt w:val="lowerRoman"/>
      <w:lvlText w:val="%6."/>
      <w:lvlJc w:val="right"/>
      <w:pPr>
        <w:ind w:left="3960" w:hanging="180"/>
      </w:pPr>
    </w:lvl>
    <w:lvl w:ilvl="6" w:tplc="35BAAB8A" w:tentative="1">
      <w:start w:val="1"/>
      <w:numFmt w:val="decimal"/>
      <w:lvlText w:val="%7."/>
      <w:lvlJc w:val="left"/>
      <w:pPr>
        <w:ind w:left="4680" w:hanging="360"/>
      </w:pPr>
    </w:lvl>
    <w:lvl w:ilvl="7" w:tplc="73E0C576" w:tentative="1">
      <w:start w:val="1"/>
      <w:numFmt w:val="lowerLetter"/>
      <w:lvlText w:val="%8."/>
      <w:lvlJc w:val="left"/>
      <w:pPr>
        <w:ind w:left="5400" w:hanging="360"/>
      </w:pPr>
    </w:lvl>
    <w:lvl w:ilvl="8" w:tplc="D3F892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6C7131"/>
    <w:multiLevelType w:val="multilevel"/>
    <w:tmpl w:val="535EC78E"/>
    <w:lvl w:ilvl="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288"/>
      </w:pPr>
      <w:rPr>
        <w:rFonts w:ascii="Symbol" w:hAnsi="Symbol"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C006981"/>
    <w:multiLevelType w:val="hybridMultilevel"/>
    <w:tmpl w:val="C4046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60CED"/>
    <w:multiLevelType w:val="multilevel"/>
    <w:tmpl w:val="700E4D24"/>
    <w:styleLink w:val="bulletsflush"/>
    <w:lvl w:ilvl="0">
      <w:start w:val="1"/>
      <w:numFmt w:val="bullet"/>
      <w:lvlText w:val=""/>
      <w:lvlJc w:val="left"/>
      <w:pPr>
        <w:tabs>
          <w:tab w:val="num" w:pos="187"/>
        </w:tabs>
        <w:ind w:left="187" w:hanging="18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"/>
      <w:lvlJc w:val="left"/>
      <w:pPr>
        <w:tabs>
          <w:tab w:val="num" w:pos="619"/>
        </w:tabs>
        <w:ind w:left="619" w:hanging="187"/>
      </w:pPr>
      <w:rPr>
        <w:rFonts w:ascii="Wingdings" w:hAnsi="Wingdings" w:hint="default"/>
        <w:color w:val="auto"/>
      </w:rPr>
    </w:lvl>
    <w:lvl w:ilvl="2">
      <w:start w:val="1"/>
      <w:numFmt w:val="lowerLetter"/>
      <w:lvlText w:val="%3)"/>
      <w:lvlJc w:val="right"/>
      <w:pPr>
        <w:tabs>
          <w:tab w:val="num" w:pos="1296"/>
        </w:tabs>
        <w:ind w:left="1296" w:hanging="144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F677453"/>
    <w:multiLevelType w:val="multilevel"/>
    <w:tmpl w:val="74D69606"/>
    <w:numStyleLink w:val="numbers"/>
  </w:abstractNum>
  <w:abstractNum w:abstractNumId="17" w15:restartNumberingAfterBreak="0">
    <w:nsid w:val="54E04DD3"/>
    <w:multiLevelType w:val="hybridMultilevel"/>
    <w:tmpl w:val="52FC26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B62F9"/>
    <w:multiLevelType w:val="multilevel"/>
    <w:tmpl w:val="700E4D24"/>
    <w:numStyleLink w:val="bulletsflush"/>
  </w:abstractNum>
  <w:abstractNum w:abstractNumId="19" w15:restartNumberingAfterBreak="0">
    <w:nsid w:val="6141444D"/>
    <w:multiLevelType w:val="multilevel"/>
    <w:tmpl w:val="F3140AFE"/>
    <w:lvl w:ilvl="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7644008"/>
    <w:multiLevelType w:val="multilevel"/>
    <w:tmpl w:val="AF3C06BE"/>
    <w:lvl w:ilvl="0">
      <w:numFmt w:val="decimal"/>
      <w:pStyle w:val="bulle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7B30127"/>
    <w:multiLevelType w:val="hybridMultilevel"/>
    <w:tmpl w:val="D61A466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D1F0540"/>
    <w:multiLevelType w:val="multilevel"/>
    <w:tmpl w:val="74D69606"/>
    <w:lvl w:ilvl="0">
      <w:start w:val="1"/>
      <w:numFmt w:val="decimal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4"/>
  </w:num>
  <w:num w:numId="5">
    <w:abstractNumId w:val="6"/>
  </w:num>
  <w:num w:numId="6">
    <w:abstractNumId w:val="7"/>
  </w:num>
  <w:num w:numId="7">
    <w:abstractNumId w:val="1"/>
    <w:lvlOverride w:ilvl="0">
      <w:lvl w:ilvl="0">
        <w:start w:val="1"/>
        <w:numFmt w:val="bullet"/>
        <w:lvlText w:val=""/>
        <w:lvlJc w:val="left"/>
        <w:pPr>
          <w:tabs>
            <w:tab w:val="num" w:pos="187"/>
          </w:tabs>
          <w:ind w:left="187" w:hanging="187"/>
        </w:pPr>
        <w:rPr>
          <w:rFonts w:ascii="Wingdings" w:hAnsi="Wingdings" w:hint="default"/>
          <w:color w:val="auto"/>
          <w:sz w:val="18"/>
        </w:rPr>
      </w:lvl>
    </w:lvlOverride>
  </w:num>
  <w:num w:numId="8">
    <w:abstractNumId w:val="16"/>
    <w:lvlOverride w:ilvl="1">
      <w:lvl w:ilvl="1">
        <w:start w:val="1"/>
        <w:numFmt w:val="lowerLetter"/>
        <w:lvlText w:val="%2)"/>
        <w:lvlJc w:val="left"/>
        <w:pPr>
          <w:tabs>
            <w:tab w:val="num" w:pos="1152"/>
          </w:tabs>
          <w:ind w:left="1152" w:hanging="288"/>
        </w:pPr>
        <w:rPr>
          <w:rFonts w:hint="default"/>
          <w:b/>
          <w:i w:val="0"/>
        </w:rPr>
      </w:lvl>
    </w:lvlOverride>
  </w:num>
  <w:num w:numId="9">
    <w:abstractNumId w:val="18"/>
  </w:num>
  <w:num w:numId="10">
    <w:abstractNumId w:val="0"/>
  </w:num>
  <w:num w:numId="11">
    <w:abstractNumId w:val="20"/>
  </w:num>
  <w:num w:numId="12">
    <w:abstractNumId w:val="11"/>
  </w:num>
  <w:num w:numId="13">
    <w:abstractNumId w:val="8"/>
  </w:num>
  <w:num w:numId="14">
    <w:abstractNumId w:val="14"/>
  </w:num>
  <w:num w:numId="15">
    <w:abstractNumId w:val="19"/>
  </w:num>
  <w:num w:numId="16">
    <w:abstractNumId w:val="13"/>
  </w:num>
  <w:num w:numId="17">
    <w:abstractNumId w:val="10"/>
  </w:num>
  <w:num w:numId="18">
    <w:abstractNumId w:val="17"/>
  </w:num>
  <w:num w:numId="19">
    <w:abstractNumId w:val="16"/>
  </w:num>
  <w:num w:numId="20">
    <w:abstractNumId w:val="2"/>
  </w:num>
  <w:num w:numId="21">
    <w:abstractNumId w:val="21"/>
  </w:num>
  <w:num w:numId="22">
    <w:abstractNumId w:val="22"/>
  </w:num>
  <w:num w:numId="23">
    <w:abstractNumId w:val="3"/>
  </w:num>
  <w:num w:numId="24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>
      <o:colormru v:ext="edit" colors="#fffbb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E4"/>
    <w:rsid w:val="000002A2"/>
    <w:rsid w:val="00003BA1"/>
    <w:rsid w:val="00004845"/>
    <w:rsid w:val="0000693C"/>
    <w:rsid w:val="00006D91"/>
    <w:rsid w:val="00010EAE"/>
    <w:rsid w:val="00011D02"/>
    <w:rsid w:val="00011E44"/>
    <w:rsid w:val="00013779"/>
    <w:rsid w:val="00013A76"/>
    <w:rsid w:val="00014D94"/>
    <w:rsid w:val="00015075"/>
    <w:rsid w:val="00016696"/>
    <w:rsid w:val="00017202"/>
    <w:rsid w:val="000206FE"/>
    <w:rsid w:val="00022F0E"/>
    <w:rsid w:val="00023932"/>
    <w:rsid w:val="0002606F"/>
    <w:rsid w:val="00027482"/>
    <w:rsid w:val="00027A32"/>
    <w:rsid w:val="00027CB8"/>
    <w:rsid w:val="0003018B"/>
    <w:rsid w:val="000301AA"/>
    <w:rsid w:val="000304C3"/>
    <w:rsid w:val="0003103C"/>
    <w:rsid w:val="00031EC3"/>
    <w:rsid w:val="00032E6C"/>
    <w:rsid w:val="00033036"/>
    <w:rsid w:val="000337A6"/>
    <w:rsid w:val="000366E5"/>
    <w:rsid w:val="00036F46"/>
    <w:rsid w:val="0003744C"/>
    <w:rsid w:val="0004040F"/>
    <w:rsid w:val="000432A1"/>
    <w:rsid w:val="00043E86"/>
    <w:rsid w:val="00044381"/>
    <w:rsid w:val="0004536A"/>
    <w:rsid w:val="00045D6B"/>
    <w:rsid w:val="00051AE1"/>
    <w:rsid w:val="00053524"/>
    <w:rsid w:val="00053F7C"/>
    <w:rsid w:val="00054B83"/>
    <w:rsid w:val="00056A10"/>
    <w:rsid w:val="000571B8"/>
    <w:rsid w:val="00057FB2"/>
    <w:rsid w:val="000604FD"/>
    <w:rsid w:val="00060D87"/>
    <w:rsid w:val="000615F3"/>
    <w:rsid w:val="000618C2"/>
    <w:rsid w:val="000619AF"/>
    <w:rsid w:val="000621D4"/>
    <w:rsid w:val="000630DE"/>
    <w:rsid w:val="00063ED7"/>
    <w:rsid w:val="000647F2"/>
    <w:rsid w:val="00064BD4"/>
    <w:rsid w:val="00065F00"/>
    <w:rsid w:val="0006677F"/>
    <w:rsid w:val="000669BD"/>
    <w:rsid w:val="00070575"/>
    <w:rsid w:val="000718EE"/>
    <w:rsid w:val="0007391F"/>
    <w:rsid w:val="00074392"/>
    <w:rsid w:val="0007471D"/>
    <w:rsid w:val="00075D65"/>
    <w:rsid w:val="00076089"/>
    <w:rsid w:val="00076256"/>
    <w:rsid w:val="000775B1"/>
    <w:rsid w:val="00077E41"/>
    <w:rsid w:val="00077EB6"/>
    <w:rsid w:val="00080C32"/>
    <w:rsid w:val="00081202"/>
    <w:rsid w:val="00081D1C"/>
    <w:rsid w:val="0008288B"/>
    <w:rsid w:val="00082D54"/>
    <w:rsid w:val="00083ADD"/>
    <w:rsid w:val="00090A1F"/>
    <w:rsid w:val="00091587"/>
    <w:rsid w:val="00092169"/>
    <w:rsid w:val="00092E3F"/>
    <w:rsid w:val="00092FF4"/>
    <w:rsid w:val="0009320E"/>
    <w:rsid w:val="000932C0"/>
    <w:rsid w:val="00093967"/>
    <w:rsid w:val="000963B6"/>
    <w:rsid w:val="00096AE9"/>
    <w:rsid w:val="0009752F"/>
    <w:rsid w:val="000978D7"/>
    <w:rsid w:val="00097C4C"/>
    <w:rsid w:val="00097F3C"/>
    <w:rsid w:val="000A1AF1"/>
    <w:rsid w:val="000A20C2"/>
    <w:rsid w:val="000A3C6C"/>
    <w:rsid w:val="000A440F"/>
    <w:rsid w:val="000A5279"/>
    <w:rsid w:val="000A5ACE"/>
    <w:rsid w:val="000A705D"/>
    <w:rsid w:val="000A73EA"/>
    <w:rsid w:val="000A7438"/>
    <w:rsid w:val="000A7D08"/>
    <w:rsid w:val="000B02E2"/>
    <w:rsid w:val="000B32E5"/>
    <w:rsid w:val="000B43B1"/>
    <w:rsid w:val="000B468B"/>
    <w:rsid w:val="000B644D"/>
    <w:rsid w:val="000B6E35"/>
    <w:rsid w:val="000B7092"/>
    <w:rsid w:val="000B7419"/>
    <w:rsid w:val="000B7E81"/>
    <w:rsid w:val="000C02D7"/>
    <w:rsid w:val="000C02D9"/>
    <w:rsid w:val="000C2708"/>
    <w:rsid w:val="000C408A"/>
    <w:rsid w:val="000C600C"/>
    <w:rsid w:val="000C666B"/>
    <w:rsid w:val="000C7017"/>
    <w:rsid w:val="000D2581"/>
    <w:rsid w:val="000D270C"/>
    <w:rsid w:val="000D2FB9"/>
    <w:rsid w:val="000D3DF4"/>
    <w:rsid w:val="000D4276"/>
    <w:rsid w:val="000D4F36"/>
    <w:rsid w:val="000D56A4"/>
    <w:rsid w:val="000D5C5B"/>
    <w:rsid w:val="000D7314"/>
    <w:rsid w:val="000E1114"/>
    <w:rsid w:val="000E131D"/>
    <w:rsid w:val="000E1840"/>
    <w:rsid w:val="000E1D45"/>
    <w:rsid w:val="000E2782"/>
    <w:rsid w:val="000E3C55"/>
    <w:rsid w:val="000E3DCC"/>
    <w:rsid w:val="000E424C"/>
    <w:rsid w:val="000E4D11"/>
    <w:rsid w:val="000E5C6A"/>
    <w:rsid w:val="000E680F"/>
    <w:rsid w:val="000E78B5"/>
    <w:rsid w:val="000E799E"/>
    <w:rsid w:val="000F2BC5"/>
    <w:rsid w:val="000F3777"/>
    <w:rsid w:val="000F5444"/>
    <w:rsid w:val="000F5B56"/>
    <w:rsid w:val="000F65DC"/>
    <w:rsid w:val="000F7A4D"/>
    <w:rsid w:val="000F7FF1"/>
    <w:rsid w:val="00100179"/>
    <w:rsid w:val="00100E8A"/>
    <w:rsid w:val="00105303"/>
    <w:rsid w:val="00107C62"/>
    <w:rsid w:val="00110C92"/>
    <w:rsid w:val="00111AC8"/>
    <w:rsid w:val="00112999"/>
    <w:rsid w:val="001153B8"/>
    <w:rsid w:val="00116133"/>
    <w:rsid w:val="00122089"/>
    <w:rsid w:val="001249A5"/>
    <w:rsid w:val="00124CC5"/>
    <w:rsid w:val="00124CF8"/>
    <w:rsid w:val="001253CB"/>
    <w:rsid w:val="0012663E"/>
    <w:rsid w:val="00126A01"/>
    <w:rsid w:val="00127382"/>
    <w:rsid w:val="00127923"/>
    <w:rsid w:val="001309D5"/>
    <w:rsid w:val="00130F25"/>
    <w:rsid w:val="00131CD1"/>
    <w:rsid w:val="00132B95"/>
    <w:rsid w:val="001352C0"/>
    <w:rsid w:val="00135735"/>
    <w:rsid w:val="00136654"/>
    <w:rsid w:val="00136C18"/>
    <w:rsid w:val="00136C25"/>
    <w:rsid w:val="00141429"/>
    <w:rsid w:val="0014226D"/>
    <w:rsid w:val="00142708"/>
    <w:rsid w:val="001439E5"/>
    <w:rsid w:val="001503F0"/>
    <w:rsid w:val="0015065F"/>
    <w:rsid w:val="00150700"/>
    <w:rsid w:val="001508FB"/>
    <w:rsid w:val="00150C8D"/>
    <w:rsid w:val="0015235E"/>
    <w:rsid w:val="00152A8E"/>
    <w:rsid w:val="00152C35"/>
    <w:rsid w:val="001542F8"/>
    <w:rsid w:val="00154DC8"/>
    <w:rsid w:val="00154E93"/>
    <w:rsid w:val="0015519E"/>
    <w:rsid w:val="001559A9"/>
    <w:rsid w:val="001565EC"/>
    <w:rsid w:val="00160671"/>
    <w:rsid w:val="00161209"/>
    <w:rsid w:val="001616D3"/>
    <w:rsid w:val="001628BC"/>
    <w:rsid w:val="00162F4C"/>
    <w:rsid w:val="00164E3D"/>
    <w:rsid w:val="00170E76"/>
    <w:rsid w:val="001711D5"/>
    <w:rsid w:val="00171BFF"/>
    <w:rsid w:val="00172367"/>
    <w:rsid w:val="00173A4F"/>
    <w:rsid w:val="00173CB3"/>
    <w:rsid w:val="00174B69"/>
    <w:rsid w:val="00180F4E"/>
    <w:rsid w:val="001815B8"/>
    <w:rsid w:val="00181CB5"/>
    <w:rsid w:val="00182970"/>
    <w:rsid w:val="00182A59"/>
    <w:rsid w:val="00183087"/>
    <w:rsid w:val="00184248"/>
    <w:rsid w:val="00185068"/>
    <w:rsid w:val="001850A5"/>
    <w:rsid w:val="00186049"/>
    <w:rsid w:val="00186E42"/>
    <w:rsid w:val="0019029F"/>
    <w:rsid w:val="00197749"/>
    <w:rsid w:val="00197C4D"/>
    <w:rsid w:val="001A164F"/>
    <w:rsid w:val="001A2D1C"/>
    <w:rsid w:val="001A30CA"/>
    <w:rsid w:val="001A48CE"/>
    <w:rsid w:val="001A51BF"/>
    <w:rsid w:val="001A51F1"/>
    <w:rsid w:val="001A5581"/>
    <w:rsid w:val="001A576E"/>
    <w:rsid w:val="001A5ECF"/>
    <w:rsid w:val="001B18C1"/>
    <w:rsid w:val="001B5713"/>
    <w:rsid w:val="001B73C0"/>
    <w:rsid w:val="001B795C"/>
    <w:rsid w:val="001B7ADA"/>
    <w:rsid w:val="001C2B72"/>
    <w:rsid w:val="001C373E"/>
    <w:rsid w:val="001C38CF"/>
    <w:rsid w:val="001C45D8"/>
    <w:rsid w:val="001C529A"/>
    <w:rsid w:val="001C65EC"/>
    <w:rsid w:val="001C6F41"/>
    <w:rsid w:val="001C724E"/>
    <w:rsid w:val="001C7CAD"/>
    <w:rsid w:val="001D08F3"/>
    <w:rsid w:val="001D0DF5"/>
    <w:rsid w:val="001D17B1"/>
    <w:rsid w:val="001D1AB1"/>
    <w:rsid w:val="001D1AD0"/>
    <w:rsid w:val="001D1C8E"/>
    <w:rsid w:val="001D3FB2"/>
    <w:rsid w:val="001D401C"/>
    <w:rsid w:val="001D45BD"/>
    <w:rsid w:val="001E07AD"/>
    <w:rsid w:val="001E1DC8"/>
    <w:rsid w:val="001E22BB"/>
    <w:rsid w:val="001E2374"/>
    <w:rsid w:val="001E3533"/>
    <w:rsid w:val="001E3E95"/>
    <w:rsid w:val="001E40AD"/>
    <w:rsid w:val="001E6BA9"/>
    <w:rsid w:val="001E7131"/>
    <w:rsid w:val="001E7443"/>
    <w:rsid w:val="001F1A10"/>
    <w:rsid w:val="001F2B3E"/>
    <w:rsid w:val="001F3AA9"/>
    <w:rsid w:val="001F3E8C"/>
    <w:rsid w:val="001F51A8"/>
    <w:rsid w:val="001F5F47"/>
    <w:rsid w:val="001F62C7"/>
    <w:rsid w:val="001F6B0A"/>
    <w:rsid w:val="001F6F2D"/>
    <w:rsid w:val="001F752A"/>
    <w:rsid w:val="001F79A4"/>
    <w:rsid w:val="002001D5"/>
    <w:rsid w:val="0020070F"/>
    <w:rsid w:val="00200B2E"/>
    <w:rsid w:val="002031F2"/>
    <w:rsid w:val="00204093"/>
    <w:rsid w:val="00205084"/>
    <w:rsid w:val="00205345"/>
    <w:rsid w:val="0020547C"/>
    <w:rsid w:val="00206952"/>
    <w:rsid w:val="00207C0C"/>
    <w:rsid w:val="002117B2"/>
    <w:rsid w:val="00211802"/>
    <w:rsid w:val="0021186F"/>
    <w:rsid w:val="002119A7"/>
    <w:rsid w:val="00211F97"/>
    <w:rsid w:val="00213043"/>
    <w:rsid w:val="00215AB5"/>
    <w:rsid w:val="0021733D"/>
    <w:rsid w:val="00221CF2"/>
    <w:rsid w:val="00222A92"/>
    <w:rsid w:val="00225624"/>
    <w:rsid w:val="00226B16"/>
    <w:rsid w:val="00230ED6"/>
    <w:rsid w:val="0023122F"/>
    <w:rsid w:val="00231445"/>
    <w:rsid w:val="00231C25"/>
    <w:rsid w:val="00231D2B"/>
    <w:rsid w:val="002320CC"/>
    <w:rsid w:val="00232D2F"/>
    <w:rsid w:val="0023383B"/>
    <w:rsid w:val="002338E9"/>
    <w:rsid w:val="00234453"/>
    <w:rsid w:val="00234DBB"/>
    <w:rsid w:val="00235378"/>
    <w:rsid w:val="00235895"/>
    <w:rsid w:val="00235F7F"/>
    <w:rsid w:val="00236029"/>
    <w:rsid w:val="00236569"/>
    <w:rsid w:val="00237A80"/>
    <w:rsid w:val="00240892"/>
    <w:rsid w:val="00240ADD"/>
    <w:rsid w:val="00240C8E"/>
    <w:rsid w:val="0024130A"/>
    <w:rsid w:val="00242457"/>
    <w:rsid w:val="002438CA"/>
    <w:rsid w:val="00244099"/>
    <w:rsid w:val="00244851"/>
    <w:rsid w:val="00245219"/>
    <w:rsid w:val="00247E3E"/>
    <w:rsid w:val="00247FCB"/>
    <w:rsid w:val="00250127"/>
    <w:rsid w:val="002514B7"/>
    <w:rsid w:val="00252E39"/>
    <w:rsid w:val="002543EE"/>
    <w:rsid w:val="002601FB"/>
    <w:rsid w:val="00260202"/>
    <w:rsid w:val="00260822"/>
    <w:rsid w:val="002621FF"/>
    <w:rsid w:val="00262987"/>
    <w:rsid w:val="00262EBF"/>
    <w:rsid w:val="002644B7"/>
    <w:rsid w:val="00264D72"/>
    <w:rsid w:val="002677B2"/>
    <w:rsid w:val="00271349"/>
    <w:rsid w:val="00271872"/>
    <w:rsid w:val="00273391"/>
    <w:rsid w:val="002754F8"/>
    <w:rsid w:val="00275C39"/>
    <w:rsid w:val="00276AD6"/>
    <w:rsid w:val="002770AA"/>
    <w:rsid w:val="002773BC"/>
    <w:rsid w:val="00277E45"/>
    <w:rsid w:val="00282356"/>
    <w:rsid w:val="00282AD7"/>
    <w:rsid w:val="00282FB3"/>
    <w:rsid w:val="00283391"/>
    <w:rsid w:val="00283548"/>
    <w:rsid w:val="00284CD3"/>
    <w:rsid w:val="002862E4"/>
    <w:rsid w:val="00287E96"/>
    <w:rsid w:val="0029012D"/>
    <w:rsid w:val="00291EF6"/>
    <w:rsid w:val="00292873"/>
    <w:rsid w:val="00294A5A"/>
    <w:rsid w:val="002959EE"/>
    <w:rsid w:val="00296A5D"/>
    <w:rsid w:val="002973EE"/>
    <w:rsid w:val="002A25FE"/>
    <w:rsid w:val="002A286F"/>
    <w:rsid w:val="002A443B"/>
    <w:rsid w:val="002A588C"/>
    <w:rsid w:val="002A5AD0"/>
    <w:rsid w:val="002A6878"/>
    <w:rsid w:val="002B250D"/>
    <w:rsid w:val="002B2868"/>
    <w:rsid w:val="002B3570"/>
    <w:rsid w:val="002B405B"/>
    <w:rsid w:val="002B446B"/>
    <w:rsid w:val="002B4885"/>
    <w:rsid w:val="002B4E3D"/>
    <w:rsid w:val="002B6030"/>
    <w:rsid w:val="002B709E"/>
    <w:rsid w:val="002B7ABC"/>
    <w:rsid w:val="002C0BD9"/>
    <w:rsid w:val="002C1CE3"/>
    <w:rsid w:val="002C1F17"/>
    <w:rsid w:val="002C2C2D"/>
    <w:rsid w:val="002C3EC8"/>
    <w:rsid w:val="002C5F46"/>
    <w:rsid w:val="002C627F"/>
    <w:rsid w:val="002C62A1"/>
    <w:rsid w:val="002C63C5"/>
    <w:rsid w:val="002C6572"/>
    <w:rsid w:val="002D002E"/>
    <w:rsid w:val="002D0364"/>
    <w:rsid w:val="002D0A8F"/>
    <w:rsid w:val="002D4869"/>
    <w:rsid w:val="002D4C40"/>
    <w:rsid w:val="002D59D3"/>
    <w:rsid w:val="002D7C48"/>
    <w:rsid w:val="002D7C4E"/>
    <w:rsid w:val="002E0E20"/>
    <w:rsid w:val="002E1B7A"/>
    <w:rsid w:val="002E328E"/>
    <w:rsid w:val="002E3A3E"/>
    <w:rsid w:val="002E439F"/>
    <w:rsid w:val="002E5325"/>
    <w:rsid w:val="002F36F2"/>
    <w:rsid w:val="002F39B9"/>
    <w:rsid w:val="002F4F8A"/>
    <w:rsid w:val="002F5747"/>
    <w:rsid w:val="002F597B"/>
    <w:rsid w:val="002F5F72"/>
    <w:rsid w:val="002F684D"/>
    <w:rsid w:val="002F7127"/>
    <w:rsid w:val="00302B9D"/>
    <w:rsid w:val="003041F0"/>
    <w:rsid w:val="00304DEF"/>
    <w:rsid w:val="00305E42"/>
    <w:rsid w:val="00306478"/>
    <w:rsid w:val="00310009"/>
    <w:rsid w:val="00310018"/>
    <w:rsid w:val="00310173"/>
    <w:rsid w:val="0031326D"/>
    <w:rsid w:val="00313329"/>
    <w:rsid w:val="003144AD"/>
    <w:rsid w:val="0031554F"/>
    <w:rsid w:val="0031595D"/>
    <w:rsid w:val="00315B29"/>
    <w:rsid w:val="00316B07"/>
    <w:rsid w:val="0031743C"/>
    <w:rsid w:val="00322903"/>
    <w:rsid w:val="003239B7"/>
    <w:rsid w:val="00324E3D"/>
    <w:rsid w:val="0032501A"/>
    <w:rsid w:val="00325838"/>
    <w:rsid w:val="00326101"/>
    <w:rsid w:val="00326121"/>
    <w:rsid w:val="003264F8"/>
    <w:rsid w:val="003300EF"/>
    <w:rsid w:val="00330EC3"/>
    <w:rsid w:val="0033123D"/>
    <w:rsid w:val="00336E80"/>
    <w:rsid w:val="00337084"/>
    <w:rsid w:val="00337B76"/>
    <w:rsid w:val="0034190E"/>
    <w:rsid w:val="00341E51"/>
    <w:rsid w:val="00342765"/>
    <w:rsid w:val="0034327B"/>
    <w:rsid w:val="00344100"/>
    <w:rsid w:val="0034454A"/>
    <w:rsid w:val="0034482E"/>
    <w:rsid w:val="003449BC"/>
    <w:rsid w:val="00345088"/>
    <w:rsid w:val="00345193"/>
    <w:rsid w:val="00345E04"/>
    <w:rsid w:val="003460BD"/>
    <w:rsid w:val="00347B8E"/>
    <w:rsid w:val="00347D5D"/>
    <w:rsid w:val="0035021E"/>
    <w:rsid w:val="00350421"/>
    <w:rsid w:val="00352296"/>
    <w:rsid w:val="0035288D"/>
    <w:rsid w:val="00353149"/>
    <w:rsid w:val="003547F6"/>
    <w:rsid w:val="00355243"/>
    <w:rsid w:val="0035530A"/>
    <w:rsid w:val="003565C2"/>
    <w:rsid w:val="003605B7"/>
    <w:rsid w:val="00363B9B"/>
    <w:rsid w:val="0036431D"/>
    <w:rsid w:val="00367FBD"/>
    <w:rsid w:val="00370BDA"/>
    <w:rsid w:val="00371362"/>
    <w:rsid w:val="003719E3"/>
    <w:rsid w:val="0037227C"/>
    <w:rsid w:val="003741C9"/>
    <w:rsid w:val="00375A7E"/>
    <w:rsid w:val="00376F19"/>
    <w:rsid w:val="00383C37"/>
    <w:rsid w:val="00384238"/>
    <w:rsid w:val="00384343"/>
    <w:rsid w:val="003866C2"/>
    <w:rsid w:val="00390228"/>
    <w:rsid w:val="003915F0"/>
    <w:rsid w:val="00391EB2"/>
    <w:rsid w:val="00392276"/>
    <w:rsid w:val="00392AA5"/>
    <w:rsid w:val="00394185"/>
    <w:rsid w:val="003960B8"/>
    <w:rsid w:val="003962C9"/>
    <w:rsid w:val="003A1125"/>
    <w:rsid w:val="003A12DA"/>
    <w:rsid w:val="003A1D95"/>
    <w:rsid w:val="003A2082"/>
    <w:rsid w:val="003A217B"/>
    <w:rsid w:val="003A26F4"/>
    <w:rsid w:val="003A2ACD"/>
    <w:rsid w:val="003A37F8"/>
    <w:rsid w:val="003A47A1"/>
    <w:rsid w:val="003A4EB4"/>
    <w:rsid w:val="003A5013"/>
    <w:rsid w:val="003A7C76"/>
    <w:rsid w:val="003B08B9"/>
    <w:rsid w:val="003B0908"/>
    <w:rsid w:val="003B0F51"/>
    <w:rsid w:val="003B17B8"/>
    <w:rsid w:val="003B1E99"/>
    <w:rsid w:val="003B3320"/>
    <w:rsid w:val="003B3BA0"/>
    <w:rsid w:val="003B43DD"/>
    <w:rsid w:val="003B4435"/>
    <w:rsid w:val="003B45BB"/>
    <w:rsid w:val="003B4BBF"/>
    <w:rsid w:val="003B7269"/>
    <w:rsid w:val="003C2A7F"/>
    <w:rsid w:val="003C2E46"/>
    <w:rsid w:val="003C6515"/>
    <w:rsid w:val="003C68B2"/>
    <w:rsid w:val="003D135D"/>
    <w:rsid w:val="003D1CC5"/>
    <w:rsid w:val="003D27DF"/>
    <w:rsid w:val="003D2D65"/>
    <w:rsid w:val="003D4BCB"/>
    <w:rsid w:val="003D53E5"/>
    <w:rsid w:val="003D5B23"/>
    <w:rsid w:val="003D5B43"/>
    <w:rsid w:val="003D6E72"/>
    <w:rsid w:val="003D72A5"/>
    <w:rsid w:val="003D7CA8"/>
    <w:rsid w:val="003E3385"/>
    <w:rsid w:val="003E3946"/>
    <w:rsid w:val="003E59C3"/>
    <w:rsid w:val="003E6BA0"/>
    <w:rsid w:val="003E6D01"/>
    <w:rsid w:val="003E718D"/>
    <w:rsid w:val="003E7E7F"/>
    <w:rsid w:val="003E7ECD"/>
    <w:rsid w:val="003F035B"/>
    <w:rsid w:val="003F1343"/>
    <w:rsid w:val="003F2BFF"/>
    <w:rsid w:val="003F4A18"/>
    <w:rsid w:val="003F558C"/>
    <w:rsid w:val="003F59DF"/>
    <w:rsid w:val="003F6518"/>
    <w:rsid w:val="003F7A33"/>
    <w:rsid w:val="004005DB"/>
    <w:rsid w:val="00401A78"/>
    <w:rsid w:val="00402AF4"/>
    <w:rsid w:val="00402FDE"/>
    <w:rsid w:val="00403B3B"/>
    <w:rsid w:val="00403D8A"/>
    <w:rsid w:val="0040477F"/>
    <w:rsid w:val="00405B21"/>
    <w:rsid w:val="004062C0"/>
    <w:rsid w:val="00406A3B"/>
    <w:rsid w:val="00406FF6"/>
    <w:rsid w:val="004074E8"/>
    <w:rsid w:val="00407B77"/>
    <w:rsid w:val="00416806"/>
    <w:rsid w:val="00417928"/>
    <w:rsid w:val="004202EA"/>
    <w:rsid w:val="00422528"/>
    <w:rsid w:val="00423D3E"/>
    <w:rsid w:val="004242B5"/>
    <w:rsid w:val="0042474A"/>
    <w:rsid w:val="00424F4A"/>
    <w:rsid w:val="00425364"/>
    <w:rsid w:val="00426AA7"/>
    <w:rsid w:val="00430151"/>
    <w:rsid w:val="00430C90"/>
    <w:rsid w:val="0043322F"/>
    <w:rsid w:val="0043371C"/>
    <w:rsid w:val="00435E0D"/>
    <w:rsid w:val="00436821"/>
    <w:rsid w:val="00440E86"/>
    <w:rsid w:val="0044116D"/>
    <w:rsid w:val="00441250"/>
    <w:rsid w:val="00441B9E"/>
    <w:rsid w:val="00441C67"/>
    <w:rsid w:val="0044236E"/>
    <w:rsid w:val="00444E03"/>
    <w:rsid w:val="00445D6D"/>
    <w:rsid w:val="00446167"/>
    <w:rsid w:val="004463FE"/>
    <w:rsid w:val="00446437"/>
    <w:rsid w:val="00446F5C"/>
    <w:rsid w:val="004471BB"/>
    <w:rsid w:val="00447370"/>
    <w:rsid w:val="00447418"/>
    <w:rsid w:val="00447906"/>
    <w:rsid w:val="00451FF5"/>
    <w:rsid w:val="00452DE4"/>
    <w:rsid w:val="004559B0"/>
    <w:rsid w:val="00455DB4"/>
    <w:rsid w:val="0045795E"/>
    <w:rsid w:val="004600AF"/>
    <w:rsid w:val="00461B61"/>
    <w:rsid w:val="0046367A"/>
    <w:rsid w:val="00463731"/>
    <w:rsid w:val="0047124D"/>
    <w:rsid w:val="00471740"/>
    <w:rsid w:val="004718AF"/>
    <w:rsid w:val="00471AA2"/>
    <w:rsid w:val="00471CF4"/>
    <w:rsid w:val="004745DB"/>
    <w:rsid w:val="00474B84"/>
    <w:rsid w:val="00475662"/>
    <w:rsid w:val="00476965"/>
    <w:rsid w:val="00480421"/>
    <w:rsid w:val="00480DA3"/>
    <w:rsid w:val="00481AFB"/>
    <w:rsid w:val="00482A5F"/>
    <w:rsid w:val="00483856"/>
    <w:rsid w:val="0048440F"/>
    <w:rsid w:val="00484FD3"/>
    <w:rsid w:val="004862FA"/>
    <w:rsid w:val="004864F3"/>
    <w:rsid w:val="004902ED"/>
    <w:rsid w:val="00490DE7"/>
    <w:rsid w:val="00490DEB"/>
    <w:rsid w:val="00491EC4"/>
    <w:rsid w:val="004923A6"/>
    <w:rsid w:val="00494B58"/>
    <w:rsid w:val="00496E4C"/>
    <w:rsid w:val="004979B0"/>
    <w:rsid w:val="004979FE"/>
    <w:rsid w:val="004A037D"/>
    <w:rsid w:val="004A0EBB"/>
    <w:rsid w:val="004A1E2A"/>
    <w:rsid w:val="004A2153"/>
    <w:rsid w:val="004A2277"/>
    <w:rsid w:val="004A2B78"/>
    <w:rsid w:val="004A3FFC"/>
    <w:rsid w:val="004B181D"/>
    <w:rsid w:val="004B2156"/>
    <w:rsid w:val="004B35AC"/>
    <w:rsid w:val="004B46B9"/>
    <w:rsid w:val="004B6C2E"/>
    <w:rsid w:val="004B70D6"/>
    <w:rsid w:val="004C01B8"/>
    <w:rsid w:val="004C2243"/>
    <w:rsid w:val="004C3A43"/>
    <w:rsid w:val="004C4DAB"/>
    <w:rsid w:val="004C69BA"/>
    <w:rsid w:val="004C69E1"/>
    <w:rsid w:val="004D00F2"/>
    <w:rsid w:val="004D0173"/>
    <w:rsid w:val="004D0752"/>
    <w:rsid w:val="004D1F53"/>
    <w:rsid w:val="004D3363"/>
    <w:rsid w:val="004D4C6C"/>
    <w:rsid w:val="004D5261"/>
    <w:rsid w:val="004D6182"/>
    <w:rsid w:val="004D7361"/>
    <w:rsid w:val="004D7CEF"/>
    <w:rsid w:val="004E12EE"/>
    <w:rsid w:val="004E2C93"/>
    <w:rsid w:val="004E3CA1"/>
    <w:rsid w:val="004E4576"/>
    <w:rsid w:val="004E4A4C"/>
    <w:rsid w:val="004E5AB6"/>
    <w:rsid w:val="004E675B"/>
    <w:rsid w:val="004E6CC0"/>
    <w:rsid w:val="004E75A0"/>
    <w:rsid w:val="004F020A"/>
    <w:rsid w:val="004F0229"/>
    <w:rsid w:val="004F1361"/>
    <w:rsid w:val="004F2B85"/>
    <w:rsid w:val="004F52FD"/>
    <w:rsid w:val="004F6106"/>
    <w:rsid w:val="004F67FD"/>
    <w:rsid w:val="005026CF"/>
    <w:rsid w:val="0050524A"/>
    <w:rsid w:val="005061F7"/>
    <w:rsid w:val="00507080"/>
    <w:rsid w:val="005078CF"/>
    <w:rsid w:val="0050792F"/>
    <w:rsid w:val="00510B99"/>
    <w:rsid w:val="00510D3C"/>
    <w:rsid w:val="00511D15"/>
    <w:rsid w:val="005123AF"/>
    <w:rsid w:val="00512C34"/>
    <w:rsid w:val="00512CEE"/>
    <w:rsid w:val="005133EA"/>
    <w:rsid w:val="005143B5"/>
    <w:rsid w:val="00515890"/>
    <w:rsid w:val="00516E20"/>
    <w:rsid w:val="00517494"/>
    <w:rsid w:val="0051759A"/>
    <w:rsid w:val="005232E2"/>
    <w:rsid w:val="0052389D"/>
    <w:rsid w:val="00525064"/>
    <w:rsid w:val="005252B8"/>
    <w:rsid w:val="005267BC"/>
    <w:rsid w:val="00526922"/>
    <w:rsid w:val="00526EE5"/>
    <w:rsid w:val="005271AC"/>
    <w:rsid w:val="00530FD1"/>
    <w:rsid w:val="0053143D"/>
    <w:rsid w:val="00532E06"/>
    <w:rsid w:val="005358C4"/>
    <w:rsid w:val="005360DF"/>
    <w:rsid w:val="00540593"/>
    <w:rsid w:val="00540B5A"/>
    <w:rsid w:val="00540BD1"/>
    <w:rsid w:val="00542379"/>
    <w:rsid w:val="00542AB2"/>
    <w:rsid w:val="00544FFD"/>
    <w:rsid w:val="005460D1"/>
    <w:rsid w:val="005462A7"/>
    <w:rsid w:val="00546CF4"/>
    <w:rsid w:val="00546ED1"/>
    <w:rsid w:val="00550865"/>
    <w:rsid w:val="005555B8"/>
    <w:rsid w:val="00555D54"/>
    <w:rsid w:val="005560C5"/>
    <w:rsid w:val="00556F8C"/>
    <w:rsid w:val="0056127E"/>
    <w:rsid w:val="005618A0"/>
    <w:rsid w:val="00563CE3"/>
    <w:rsid w:val="00564436"/>
    <w:rsid w:val="0056471E"/>
    <w:rsid w:val="005654DE"/>
    <w:rsid w:val="00573618"/>
    <w:rsid w:val="00574143"/>
    <w:rsid w:val="0057614F"/>
    <w:rsid w:val="0058113E"/>
    <w:rsid w:val="005818C5"/>
    <w:rsid w:val="00582B21"/>
    <w:rsid w:val="00583E7D"/>
    <w:rsid w:val="00583F86"/>
    <w:rsid w:val="00584260"/>
    <w:rsid w:val="005846FE"/>
    <w:rsid w:val="00586396"/>
    <w:rsid w:val="005864C5"/>
    <w:rsid w:val="005866B8"/>
    <w:rsid w:val="0058768E"/>
    <w:rsid w:val="00591207"/>
    <w:rsid w:val="0059192D"/>
    <w:rsid w:val="00591C4B"/>
    <w:rsid w:val="00592131"/>
    <w:rsid w:val="005930A9"/>
    <w:rsid w:val="00593486"/>
    <w:rsid w:val="00593823"/>
    <w:rsid w:val="00593AC3"/>
    <w:rsid w:val="00596E86"/>
    <w:rsid w:val="00596F84"/>
    <w:rsid w:val="005A0705"/>
    <w:rsid w:val="005A0CD5"/>
    <w:rsid w:val="005A0CE8"/>
    <w:rsid w:val="005A19EC"/>
    <w:rsid w:val="005A1D9E"/>
    <w:rsid w:val="005A3AE5"/>
    <w:rsid w:val="005A4C7D"/>
    <w:rsid w:val="005A6680"/>
    <w:rsid w:val="005B255E"/>
    <w:rsid w:val="005B2C52"/>
    <w:rsid w:val="005B38AE"/>
    <w:rsid w:val="005B3D64"/>
    <w:rsid w:val="005B4171"/>
    <w:rsid w:val="005B4677"/>
    <w:rsid w:val="005B5940"/>
    <w:rsid w:val="005B651D"/>
    <w:rsid w:val="005B6E83"/>
    <w:rsid w:val="005B708F"/>
    <w:rsid w:val="005B74F7"/>
    <w:rsid w:val="005C05B0"/>
    <w:rsid w:val="005C0D42"/>
    <w:rsid w:val="005C1150"/>
    <w:rsid w:val="005C51D6"/>
    <w:rsid w:val="005C6839"/>
    <w:rsid w:val="005C6C1B"/>
    <w:rsid w:val="005C7A9A"/>
    <w:rsid w:val="005D0816"/>
    <w:rsid w:val="005D2A77"/>
    <w:rsid w:val="005D2EA2"/>
    <w:rsid w:val="005D3AFD"/>
    <w:rsid w:val="005D4EAE"/>
    <w:rsid w:val="005D50F3"/>
    <w:rsid w:val="005E00C9"/>
    <w:rsid w:val="005E0C0B"/>
    <w:rsid w:val="005E152D"/>
    <w:rsid w:val="005E156F"/>
    <w:rsid w:val="005E31B5"/>
    <w:rsid w:val="005E3FE8"/>
    <w:rsid w:val="005E440F"/>
    <w:rsid w:val="005E481F"/>
    <w:rsid w:val="005E7D44"/>
    <w:rsid w:val="005F08A7"/>
    <w:rsid w:val="005F187D"/>
    <w:rsid w:val="005F1974"/>
    <w:rsid w:val="005F3673"/>
    <w:rsid w:val="005F3949"/>
    <w:rsid w:val="005F588B"/>
    <w:rsid w:val="005F5B69"/>
    <w:rsid w:val="005F7F62"/>
    <w:rsid w:val="005F7FD3"/>
    <w:rsid w:val="0060099B"/>
    <w:rsid w:val="00601BCD"/>
    <w:rsid w:val="0060264C"/>
    <w:rsid w:val="0060425C"/>
    <w:rsid w:val="00604E2C"/>
    <w:rsid w:val="0060521C"/>
    <w:rsid w:val="0060639F"/>
    <w:rsid w:val="00607620"/>
    <w:rsid w:val="006076E8"/>
    <w:rsid w:val="006117F0"/>
    <w:rsid w:val="00614400"/>
    <w:rsid w:val="006155C3"/>
    <w:rsid w:val="00617CEC"/>
    <w:rsid w:val="00617E25"/>
    <w:rsid w:val="006206C0"/>
    <w:rsid w:val="006207D9"/>
    <w:rsid w:val="0062173C"/>
    <w:rsid w:val="006247CD"/>
    <w:rsid w:val="0062596C"/>
    <w:rsid w:val="00626BBB"/>
    <w:rsid w:val="00631E65"/>
    <w:rsid w:val="006321B4"/>
    <w:rsid w:val="00632E28"/>
    <w:rsid w:val="00633B41"/>
    <w:rsid w:val="00634ADF"/>
    <w:rsid w:val="00634B4A"/>
    <w:rsid w:val="00637400"/>
    <w:rsid w:val="006416A1"/>
    <w:rsid w:val="006425CC"/>
    <w:rsid w:val="006436D3"/>
    <w:rsid w:val="00645C87"/>
    <w:rsid w:val="00645E41"/>
    <w:rsid w:val="00650766"/>
    <w:rsid w:val="00650C7A"/>
    <w:rsid w:val="00654F9E"/>
    <w:rsid w:val="006563A5"/>
    <w:rsid w:val="00657B6D"/>
    <w:rsid w:val="00660BF5"/>
    <w:rsid w:val="00661BFD"/>
    <w:rsid w:val="00662142"/>
    <w:rsid w:val="0066318F"/>
    <w:rsid w:val="006639C4"/>
    <w:rsid w:val="00665B22"/>
    <w:rsid w:val="0066749C"/>
    <w:rsid w:val="006725C0"/>
    <w:rsid w:val="006728CE"/>
    <w:rsid w:val="00676110"/>
    <w:rsid w:val="00677523"/>
    <w:rsid w:val="006812F4"/>
    <w:rsid w:val="00682813"/>
    <w:rsid w:val="00682892"/>
    <w:rsid w:val="00682FD5"/>
    <w:rsid w:val="00683BCD"/>
    <w:rsid w:val="006840F6"/>
    <w:rsid w:val="006845EB"/>
    <w:rsid w:val="00684EDD"/>
    <w:rsid w:val="00685519"/>
    <w:rsid w:val="00685DF1"/>
    <w:rsid w:val="006866A7"/>
    <w:rsid w:val="006867BE"/>
    <w:rsid w:val="006869DB"/>
    <w:rsid w:val="00687E06"/>
    <w:rsid w:val="006904EE"/>
    <w:rsid w:val="006916FE"/>
    <w:rsid w:val="00691B58"/>
    <w:rsid w:val="00691CEE"/>
    <w:rsid w:val="00696E87"/>
    <w:rsid w:val="006A075A"/>
    <w:rsid w:val="006A0CA1"/>
    <w:rsid w:val="006A1D73"/>
    <w:rsid w:val="006A6A4D"/>
    <w:rsid w:val="006A723A"/>
    <w:rsid w:val="006B0750"/>
    <w:rsid w:val="006B268F"/>
    <w:rsid w:val="006B27A4"/>
    <w:rsid w:val="006B57F3"/>
    <w:rsid w:val="006B627B"/>
    <w:rsid w:val="006C120B"/>
    <w:rsid w:val="006C21CD"/>
    <w:rsid w:val="006C25A9"/>
    <w:rsid w:val="006C2E71"/>
    <w:rsid w:val="006C3848"/>
    <w:rsid w:val="006C60F5"/>
    <w:rsid w:val="006C6132"/>
    <w:rsid w:val="006C7172"/>
    <w:rsid w:val="006C7FAA"/>
    <w:rsid w:val="006D1F9D"/>
    <w:rsid w:val="006D20C1"/>
    <w:rsid w:val="006D23B1"/>
    <w:rsid w:val="006D297B"/>
    <w:rsid w:val="006D2BC0"/>
    <w:rsid w:val="006D4038"/>
    <w:rsid w:val="006D5083"/>
    <w:rsid w:val="006D5361"/>
    <w:rsid w:val="006D57C8"/>
    <w:rsid w:val="006D617B"/>
    <w:rsid w:val="006D7096"/>
    <w:rsid w:val="006E18EF"/>
    <w:rsid w:val="006E1A3F"/>
    <w:rsid w:val="006E2638"/>
    <w:rsid w:val="006E2E0B"/>
    <w:rsid w:val="006E42CB"/>
    <w:rsid w:val="006E43D3"/>
    <w:rsid w:val="006E4BB6"/>
    <w:rsid w:val="006E4C7D"/>
    <w:rsid w:val="006E5B4B"/>
    <w:rsid w:val="006E78BF"/>
    <w:rsid w:val="006F0F93"/>
    <w:rsid w:val="006F278D"/>
    <w:rsid w:val="006F2BB2"/>
    <w:rsid w:val="006F3F03"/>
    <w:rsid w:val="006F4875"/>
    <w:rsid w:val="006F5EDF"/>
    <w:rsid w:val="006F6238"/>
    <w:rsid w:val="006F784A"/>
    <w:rsid w:val="006F7AFF"/>
    <w:rsid w:val="00700359"/>
    <w:rsid w:val="00701AE7"/>
    <w:rsid w:val="00703832"/>
    <w:rsid w:val="00706A7B"/>
    <w:rsid w:val="00706B23"/>
    <w:rsid w:val="00710003"/>
    <w:rsid w:val="00710DBD"/>
    <w:rsid w:val="00710F4B"/>
    <w:rsid w:val="00713ADE"/>
    <w:rsid w:val="00713F08"/>
    <w:rsid w:val="00716316"/>
    <w:rsid w:val="00716330"/>
    <w:rsid w:val="007175EE"/>
    <w:rsid w:val="0072323F"/>
    <w:rsid w:val="00725947"/>
    <w:rsid w:val="0072711C"/>
    <w:rsid w:val="00727A70"/>
    <w:rsid w:val="00727D28"/>
    <w:rsid w:val="00730F82"/>
    <w:rsid w:val="00735189"/>
    <w:rsid w:val="00736537"/>
    <w:rsid w:val="00736E85"/>
    <w:rsid w:val="007403EE"/>
    <w:rsid w:val="00741268"/>
    <w:rsid w:val="0074283F"/>
    <w:rsid w:val="00742DBF"/>
    <w:rsid w:val="00744F44"/>
    <w:rsid w:val="00746365"/>
    <w:rsid w:val="0074749A"/>
    <w:rsid w:val="00751840"/>
    <w:rsid w:val="007529AA"/>
    <w:rsid w:val="00752FEF"/>
    <w:rsid w:val="0075378B"/>
    <w:rsid w:val="00754593"/>
    <w:rsid w:val="00755AFE"/>
    <w:rsid w:val="00755E0C"/>
    <w:rsid w:val="0076029B"/>
    <w:rsid w:val="007608D9"/>
    <w:rsid w:val="00761FC5"/>
    <w:rsid w:val="007637C1"/>
    <w:rsid w:val="0076503E"/>
    <w:rsid w:val="0076520A"/>
    <w:rsid w:val="00765755"/>
    <w:rsid w:val="00767ED0"/>
    <w:rsid w:val="0077475F"/>
    <w:rsid w:val="00775E15"/>
    <w:rsid w:val="007804CF"/>
    <w:rsid w:val="00783BAB"/>
    <w:rsid w:val="00783CE3"/>
    <w:rsid w:val="0078434E"/>
    <w:rsid w:val="00787359"/>
    <w:rsid w:val="00792960"/>
    <w:rsid w:val="00793DE3"/>
    <w:rsid w:val="0079605E"/>
    <w:rsid w:val="007A0359"/>
    <w:rsid w:val="007A0DBC"/>
    <w:rsid w:val="007A2AE6"/>
    <w:rsid w:val="007A4403"/>
    <w:rsid w:val="007A45A5"/>
    <w:rsid w:val="007A4632"/>
    <w:rsid w:val="007A4DC1"/>
    <w:rsid w:val="007A694C"/>
    <w:rsid w:val="007B0473"/>
    <w:rsid w:val="007B13B3"/>
    <w:rsid w:val="007B2232"/>
    <w:rsid w:val="007B2A40"/>
    <w:rsid w:val="007B4038"/>
    <w:rsid w:val="007B5380"/>
    <w:rsid w:val="007B57FC"/>
    <w:rsid w:val="007B64C4"/>
    <w:rsid w:val="007B6E39"/>
    <w:rsid w:val="007B7955"/>
    <w:rsid w:val="007C1221"/>
    <w:rsid w:val="007C22C4"/>
    <w:rsid w:val="007C3025"/>
    <w:rsid w:val="007C4CC7"/>
    <w:rsid w:val="007C666B"/>
    <w:rsid w:val="007C7A54"/>
    <w:rsid w:val="007D0801"/>
    <w:rsid w:val="007D08B0"/>
    <w:rsid w:val="007D0B20"/>
    <w:rsid w:val="007D1F9D"/>
    <w:rsid w:val="007D3177"/>
    <w:rsid w:val="007D3A15"/>
    <w:rsid w:val="007D4919"/>
    <w:rsid w:val="007D6BBD"/>
    <w:rsid w:val="007D6F50"/>
    <w:rsid w:val="007E3EDE"/>
    <w:rsid w:val="007E41AC"/>
    <w:rsid w:val="007E4E1C"/>
    <w:rsid w:val="007E5DC9"/>
    <w:rsid w:val="007E6E27"/>
    <w:rsid w:val="007F12EB"/>
    <w:rsid w:val="007F184C"/>
    <w:rsid w:val="007F2054"/>
    <w:rsid w:val="007F3273"/>
    <w:rsid w:val="007F5C6D"/>
    <w:rsid w:val="007F6B54"/>
    <w:rsid w:val="007F7086"/>
    <w:rsid w:val="007F7EB9"/>
    <w:rsid w:val="00800F39"/>
    <w:rsid w:val="008057B8"/>
    <w:rsid w:val="008067B5"/>
    <w:rsid w:val="008070DD"/>
    <w:rsid w:val="00807C12"/>
    <w:rsid w:val="0081108D"/>
    <w:rsid w:val="008111D2"/>
    <w:rsid w:val="0081201F"/>
    <w:rsid w:val="00813377"/>
    <w:rsid w:val="00814B5B"/>
    <w:rsid w:val="00814B9C"/>
    <w:rsid w:val="00814E48"/>
    <w:rsid w:val="00815B11"/>
    <w:rsid w:val="00815C1D"/>
    <w:rsid w:val="0081602B"/>
    <w:rsid w:val="00817665"/>
    <w:rsid w:val="00820A1C"/>
    <w:rsid w:val="008212A1"/>
    <w:rsid w:val="00821460"/>
    <w:rsid w:val="00823422"/>
    <w:rsid w:val="0082387B"/>
    <w:rsid w:val="00823B22"/>
    <w:rsid w:val="00825D3E"/>
    <w:rsid w:val="00830344"/>
    <w:rsid w:val="008337F9"/>
    <w:rsid w:val="0083453C"/>
    <w:rsid w:val="00834D32"/>
    <w:rsid w:val="00834D7B"/>
    <w:rsid w:val="00835DB2"/>
    <w:rsid w:val="00836A37"/>
    <w:rsid w:val="0083709C"/>
    <w:rsid w:val="00841FB5"/>
    <w:rsid w:val="00841FC1"/>
    <w:rsid w:val="0084331F"/>
    <w:rsid w:val="00843AA2"/>
    <w:rsid w:val="0084421E"/>
    <w:rsid w:val="00844590"/>
    <w:rsid w:val="008448B9"/>
    <w:rsid w:val="00844A7A"/>
    <w:rsid w:val="00844D97"/>
    <w:rsid w:val="008455AC"/>
    <w:rsid w:val="008458ED"/>
    <w:rsid w:val="00845F19"/>
    <w:rsid w:val="00846587"/>
    <w:rsid w:val="008477FC"/>
    <w:rsid w:val="00850B6F"/>
    <w:rsid w:val="00852077"/>
    <w:rsid w:val="00852BD4"/>
    <w:rsid w:val="00854C5F"/>
    <w:rsid w:val="00854DB7"/>
    <w:rsid w:val="0085704E"/>
    <w:rsid w:val="00857466"/>
    <w:rsid w:val="00861B4B"/>
    <w:rsid w:val="008627CF"/>
    <w:rsid w:val="008647C6"/>
    <w:rsid w:val="0086593E"/>
    <w:rsid w:val="008662D2"/>
    <w:rsid w:val="00866EC3"/>
    <w:rsid w:val="008703F4"/>
    <w:rsid w:val="008729D1"/>
    <w:rsid w:val="00873F8D"/>
    <w:rsid w:val="0087405C"/>
    <w:rsid w:val="00875633"/>
    <w:rsid w:val="0087729C"/>
    <w:rsid w:val="00877766"/>
    <w:rsid w:val="00877AEB"/>
    <w:rsid w:val="00883443"/>
    <w:rsid w:val="008846BC"/>
    <w:rsid w:val="008849A2"/>
    <w:rsid w:val="00885B7D"/>
    <w:rsid w:val="00885E7A"/>
    <w:rsid w:val="00887015"/>
    <w:rsid w:val="00890E89"/>
    <w:rsid w:val="0089162F"/>
    <w:rsid w:val="00891E2A"/>
    <w:rsid w:val="00893944"/>
    <w:rsid w:val="00895CB4"/>
    <w:rsid w:val="00897F55"/>
    <w:rsid w:val="008A2EB4"/>
    <w:rsid w:val="008A3F45"/>
    <w:rsid w:val="008A78F0"/>
    <w:rsid w:val="008B0EA9"/>
    <w:rsid w:val="008B381E"/>
    <w:rsid w:val="008B71F1"/>
    <w:rsid w:val="008C074C"/>
    <w:rsid w:val="008C12E6"/>
    <w:rsid w:val="008C17B0"/>
    <w:rsid w:val="008C23BA"/>
    <w:rsid w:val="008C25A9"/>
    <w:rsid w:val="008C2BDA"/>
    <w:rsid w:val="008C315D"/>
    <w:rsid w:val="008C5389"/>
    <w:rsid w:val="008C660E"/>
    <w:rsid w:val="008C6776"/>
    <w:rsid w:val="008C6B11"/>
    <w:rsid w:val="008D065C"/>
    <w:rsid w:val="008D0A93"/>
    <w:rsid w:val="008D57AD"/>
    <w:rsid w:val="008D7C9A"/>
    <w:rsid w:val="008E5593"/>
    <w:rsid w:val="008E5A4C"/>
    <w:rsid w:val="008E7216"/>
    <w:rsid w:val="008F1AB6"/>
    <w:rsid w:val="008F2122"/>
    <w:rsid w:val="008F2293"/>
    <w:rsid w:val="008F2BE9"/>
    <w:rsid w:val="008F2F46"/>
    <w:rsid w:val="008F3BA6"/>
    <w:rsid w:val="008F4566"/>
    <w:rsid w:val="008F45C0"/>
    <w:rsid w:val="008F4FEA"/>
    <w:rsid w:val="008F5534"/>
    <w:rsid w:val="008F558E"/>
    <w:rsid w:val="008F694F"/>
    <w:rsid w:val="008F7868"/>
    <w:rsid w:val="008F7EB1"/>
    <w:rsid w:val="00900C5A"/>
    <w:rsid w:val="0090176C"/>
    <w:rsid w:val="00902A4D"/>
    <w:rsid w:val="00902C6A"/>
    <w:rsid w:val="00904667"/>
    <w:rsid w:val="00904C6A"/>
    <w:rsid w:val="009057FD"/>
    <w:rsid w:val="0090638D"/>
    <w:rsid w:val="00906514"/>
    <w:rsid w:val="00906C1C"/>
    <w:rsid w:val="00910D6E"/>
    <w:rsid w:val="0091210B"/>
    <w:rsid w:val="00912E22"/>
    <w:rsid w:val="00913227"/>
    <w:rsid w:val="00915523"/>
    <w:rsid w:val="00915F02"/>
    <w:rsid w:val="00916694"/>
    <w:rsid w:val="009166CF"/>
    <w:rsid w:val="00917403"/>
    <w:rsid w:val="00920A72"/>
    <w:rsid w:val="00920F9F"/>
    <w:rsid w:val="00921869"/>
    <w:rsid w:val="00922B91"/>
    <w:rsid w:val="00922EC9"/>
    <w:rsid w:val="009247FC"/>
    <w:rsid w:val="00925E36"/>
    <w:rsid w:val="00926824"/>
    <w:rsid w:val="009277AB"/>
    <w:rsid w:val="009311C5"/>
    <w:rsid w:val="00932EB3"/>
    <w:rsid w:val="00933806"/>
    <w:rsid w:val="00934163"/>
    <w:rsid w:val="00934ADA"/>
    <w:rsid w:val="00934FE6"/>
    <w:rsid w:val="00936E3C"/>
    <w:rsid w:val="00937258"/>
    <w:rsid w:val="00937400"/>
    <w:rsid w:val="009404DD"/>
    <w:rsid w:val="0094224D"/>
    <w:rsid w:val="009427DB"/>
    <w:rsid w:val="009450BA"/>
    <w:rsid w:val="00946643"/>
    <w:rsid w:val="00947023"/>
    <w:rsid w:val="00947E95"/>
    <w:rsid w:val="009504AE"/>
    <w:rsid w:val="009506B8"/>
    <w:rsid w:val="009514A6"/>
    <w:rsid w:val="0095289D"/>
    <w:rsid w:val="009534FB"/>
    <w:rsid w:val="0095405E"/>
    <w:rsid w:val="00955AC2"/>
    <w:rsid w:val="009568F3"/>
    <w:rsid w:val="00956C9D"/>
    <w:rsid w:val="00962009"/>
    <w:rsid w:val="0096238A"/>
    <w:rsid w:val="009631AE"/>
    <w:rsid w:val="009650F5"/>
    <w:rsid w:val="0096540F"/>
    <w:rsid w:val="00965797"/>
    <w:rsid w:val="009667E8"/>
    <w:rsid w:val="009669F2"/>
    <w:rsid w:val="0096709C"/>
    <w:rsid w:val="0096753D"/>
    <w:rsid w:val="00967689"/>
    <w:rsid w:val="009717D9"/>
    <w:rsid w:val="00974080"/>
    <w:rsid w:val="00974DF0"/>
    <w:rsid w:val="00977D19"/>
    <w:rsid w:val="00977E81"/>
    <w:rsid w:val="00981AB4"/>
    <w:rsid w:val="009829C3"/>
    <w:rsid w:val="0098457A"/>
    <w:rsid w:val="0098606F"/>
    <w:rsid w:val="00987BC4"/>
    <w:rsid w:val="009907AA"/>
    <w:rsid w:val="009909F2"/>
    <w:rsid w:val="00992D13"/>
    <w:rsid w:val="00993FA7"/>
    <w:rsid w:val="00996C90"/>
    <w:rsid w:val="00997915"/>
    <w:rsid w:val="009A1041"/>
    <w:rsid w:val="009A1640"/>
    <w:rsid w:val="009A25F9"/>
    <w:rsid w:val="009A29F9"/>
    <w:rsid w:val="009A3E8B"/>
    <w:rsid w:val="009A4529"/>
    <w:rsid w:val="009A658D"/>
    <w:rsid w:val="009A79E4"/>
    <w:rsid w:val="009B0A42"/>
    <w:rsid w:val="009B2059"/>
    <w:rsid w:val="009B3B4B"/>
    <w:rsid w:val="009B4436"/>
    <w:rsid w:val="009B4574"/>
    <w:rsid w:val="009B4816"/>
    <w:rsid w:val="009B4B83"/>
    <w:rsid w:val="009B579F"/>
    <w:rsid w:val="009B6EB0"/>
    <w:rsid w:val="009B7156"/>
    <w:rsid w:val="009B7669"/>
    <w:rsid w:val="009B7BA2"/>
    <w:rsid w:val="009C0872"/>
    <w:rsid w:val="009C2857"/>
    <w:rsid w:val="009C52EA"/>
    <w:rsid w:val="009C5579"/>
    <w:rsid w:val="009C5B96"/>
    <w:rsid w:val="009C5FBA"/>
    <w:rsid w:val="009C607C"/>
    <w:rsid w:val="009C6FBA"/>
    <w:rsid w:val="009C7230"/>
    <w:rsid w:val="009C7E35"/>
    <w:rsid w:val="009D2386"/>
    <w:rsid w:val="009D29FE"/>
    <w:rsid w:val="009D30D9"/>
    <w:rsid w:val="009D36C7"/>
    <w:rsid w:val="009D6696"/>
    <w:rsid w:val="009D7549"/>
    <w:rsid w:val="009D75F1"/>
    <w:rsid w:val="009D7DCF"/>
    <w:rsid w:val="009E0847"/>
    <w:rsid w:val="009E1544"/>
    <w:rsid w:val="009E1C23"/>
    <w:rsid w:val="009E210A"/>
    <w:rsid w:val="009E2169"/>
    <w:rsid w:val="009E2ABC"/>
    <w:rsid w:val="009E2D39"/>
    <w:rsid w:val="009E3432"/>
    <w:rsid w:val="009E37BA"/>
    <w:rsid w:val="009E49EB"/>
    <w:rsid w:val="009E5146"/>
    <w:rsid w:val="009E5259"/>
    <w:rsid w:val="009E6B78"/>
    <w:rsid w:val="009F0F1D"/>
    <w:rsid w:val="009F1073"/>
    <w:rsid w:val="009F129B"/>
    <w:rsid w:val="009F1508"/>
    <w:rsid w:val="009F1673"/>
    <w:rsid w:val="009F1A2B"/>
    <w:rsid w:val="009F2209"/>
    <w:rsid w:val="009F256C"/>
    <w:rsid w:val="009F2A56"/>
    <w:rsid w:val="009F37EC"/>
    <w:rsid w:val="009F6049"/>
    <w:rsid w:val="009F6420"/>
    <w:rsid w:val="00A007C7"/>
    <w:rsid w:val="00A040B5"/>
    <w:rsid w:val="00A05303"/>
    <w:rsid w:val="00A054B2"/>
    <w:rsid w:val="00A055CD"/>
    <w:rsid w:val="00A0589C"/>
    <w:rsid w:val="00A07B1B"/>
    <w:rsid w:val="00A07E95"/>
    <w:rsid w:val="00A11864"/>
    <w:rsid w:val="00A12A69"/>
    <w:rsid w:val="00A12F53"/>
    <w:rsid w:val="00A1486F"/>
    <w:rsid w:val="00A157E2"/>
    <w:rsid w:val="00A15D04"/>
    <w:rsid w:val="00A17283"/>
    <w:rsid w:val="00A175CC"/>
    <w:rsid w:val="00A204FF"/>
    <w:rsid w:val="00A20EFB"/>
    <w:rsid w:val="00A2245E"/>
    <w:rsid w:val="00A23D29"/>
    <w:rsid w:val="00A24317"/>
    <w:rsid w:val="00A24AC3"/>
    <w:rsid w:val="00A25D56"/>
    <w:rsid w:val="00A25E6D"/>
    <w:rsid w:val="00A26ACB"/>
    <w:rsid w:val="00A30C9F"/>
    <w:rsid w:val="00A33388"/>
    <w:rsid w:val="00A3610B"/>
    <w:rsid w:val="00A36C71"/>
    <w:rsid w:val="00A37A33"/>
    <w:rsid w:val="00A419EC"/>
    <w:rsid w:val="00A42FFB"/>
    <w:rsid w:val="00A43A5E"/>
    <w:rsid w:val="00A4445F"/>
    <w:rsid w:val="00A478EB"/>
    <w:rsid w:val="00A50B63"/>
    <w:rsid w:val="00A50F09"/>
    <w:rsid w:val="00A51005"/>
    <w:rsid w:val="00A513EB"/>
    <w:rsid w:val="00A52621"/>
    <w:rsid w:val="00A5283F"/>
    <w:rsid w:val="00A53B8E"/>
    <w:rsid w:val="00A53EBE"/>
    <w:rsid w:val="00A5430E"/>
    <w:rsid w:val="00A56031"/>
    <w:rsid w:val="00A56890"/>
    <w:rsid w:val="00A5715C"/>
    <w:rsid w:val="00A60136"/>
    <w:rsid w:val="00A6016C"/>
    <w:rsid w:val="00A606E6"/>
    <w:rsid w:val="00A60E3C"/>
    <w:rsid w:val="00A61631"/>
    <w:rsid w:val="00A623AE"/>
    <w:rsid w:val="00A6257F"/>
    <w:rsid w:val="00A62DEF"/>
    <w:rsid w:val="00A63626"/>
    <w:rsid w:val="00A63DB7"/>
    <w:rsid w:val="00A653DF"/>
    <w:rsid w:val="00A65A09"/>
    <w:rsid w:val="00A70E70"/>
    <w:rsid w:val="00A71531"/>
    <w:rsid w:val="00A718B2"/>
    <w:rsid w:val="00A71BFB"/>
    <w:rsid w:val="00A71F54"/>
    <w:rsid w:val="00A74719"/>
    <w:rsid w:val="00A765D8"/>
    <w:rsid w:val="00A76844"/>
    <w:rsid w:val="00A76973"/>
    <w:rsid w:val="00A77048"/>
    <w:rsid w:val="00A7762D"/>
    <w:rsid w:val="00A807D1"/>
    <w:rsid w:val="00A80AC1"/>
    <w:rsid w:val="00A81126"/>
    <w:rsid w:val="00A83A06"/>
    <w:rsid w:val="00A86C94"/>
    <w:rsid w:val="00A87327"/>
    <w:rsid w:val="00A900D6"/>
    <w:rsid w:val="00A90CFC"/>
    <w:rsid w:val="00A92E6B"/>
    <w:rsid w:val="00A95F96"/>
    <w:rsid w:val="00A9646A"/>
    <w:rsid w:val="00A9662D"/>
    <w:rsid w:val="00A96FB0"/>
    <w:rsid w:val="00A9774E"/>
    <w:rsid w:val="00A97ADE"/>
    <w:rsid w:val="00AA0163"/>
    <w:rsid w:val="00AA01CD"/>
    <w:rsid w:val="00AA0A23"/>
    <w:rsid w:val="00AA0FB4"/>
    <w:rsid w:val="00AA207E"/>
    <w:rsid w:val="00AA3512"/>
    <w:rsid w:val="00AA3676"/>
    <w:rsid w:val="00AA3BA8"/>
    <w:rsid w:val="00AA44BB"/>
    <w:rsid w:val="00AA4D30"/>
    <w:rsid w:val="00AA685E"/>
    <w:rsid w:val="00AA7322"/>
    <w:rsid w:val="00AB1108"/>
    <w:rsid w:val="00AB24A2"/>
    <w:rsid w:val="00AB3256"/>
    <w:rsid w:val="00AB522E"/>
    <w:rsid w:val="00AB53A0"/>
    <w:rsid w:val="00AC027F"/>
    <w:rsid w:val="00AC08F1"/>
    <w:rsid w:val="00AC14DD"/>
    <w:rsid w:val="00AC1CC7"/>
    <w:rsid w:val="00AC3529"/>
    <w:rsid w:val="00AC522B"/>
    <w:rsid w:val="00AC6091"/>
    <w:rsid w:val="00AC7DEA"/>
    <w:rsid w:val="00AD1893"/>
    <w:rsid w:val="00AD1D9D"/>
    <w:rsid w:val="00AD301C"/>
    <w:rsid w:val="00AD4928"/>
    <w:rsid w:val="00AD4A95"/>
    <w:rsid w:val="00AD7AA3"/>
    <w:rsid w:val="00AE00E3"/>
    <w:rsid w:val="00AE025A"/>
    <w:rsid w:val="00AE038B"/>
    <w:rsid w:val="00AE0A85"/>
    <w:rsid w:val="00AE225C"/>
    <w:rsid w:val="00AE2FDC"/>
    <w:rsid w:val="00AE5520"/>
    <w:rsid w:val="00AE7256"/>
    <w:rsid w:val="00AE73A5"/>
    <w:rsid w:val="00AF09BF"/>
    <w:rsid w:val="00AF1DCD"/>
    <w:rsid w:val="00AF1F25"/>
    <w:rsid w:val="00AF309F"/>
    <w:rsid w:val="00AF394C"/>
    <w:rsid w:val="00AF412D"/>
    <w:rsid w:val="00AF49D5"/>
    <w:rsid w:val="00AF55A3"/>
    <w:rsid w:val="00AF7AEF"/>
    <w:rsid w:val="00B0022D"/>
    <w:rsid w:val="00B0753C"/>
    <w:rsid w:val="00B077A2"/>
    <w:rsid w:val="00B10F00"/>
    <w:rsid w:val="00B11F59"/>
    <w:rsid w:val="00B12E24"/>
    <w:rsid w:val="00B1303F"/>
    <w:rsid w:val="00B1455E"/>
    <w:rsid w:val="00B16DBF"/>
    <w:rsid w:val="00B204F5"/>
    <w:rsid w:val="00B20573"/>
    <w:rsid w:val="00B205C6"/>
    <w:rsid w:val="00B21AE4"/>
    <w:rsid w:val="00B21F83"/>
    <w:rsid w:val="00B22075"/>
    <w:rsid w:val="00B22888"/>
    <w:rsid w:val="00B23809"/>
    <w:rsid w:val="00B25670"/>
    <w:rsid w:val="00B258F6"/>
    <w:rsid w:val="00B27364"/>
    <w:rsid w:val="00B2784F"/>
    <w:rsid w:val="00B305D5"/>
    <w:rsid w:val="00B30914"/>
    <w:rsid w:val="00B312D9"/>
    <w:rsid w:val="00B318BF"/>
    <w:rsid w:val="00B33535"/>
    <w:rsid w:val="00B34612"/>
    <w:rsid w:val="00B36021"/>
    <w:rsid w:val="00B36BFB"/>
    <w:rsid w:val="00B36EA1"/>
    <w:rsid w:val="00B37C76"/>
    <w:rsid w:val="00B42B00"/>
    <w:rsid w:val="00B43194"/>
    <w:rsid w:val="00B4444B"/>
    <w:rsid w:val="00B466FC"/>
    <w:rsid w:val="00B46D12"/>
    <w:rsid w:val="00B47EB9"/>
    <w:rsid w:val="00B514CB"/>
    <w:rsid w:val="00B540AC"/>
    <w:rsid w:val="00B553AF"/>
    <w:rsid w:val="00B609D9"/>
    <w:rsid w:val="00B618D8"/>
    <w:rsid w:val="00B6290F"/>
    <w:rsid w:val="00B6375A"/>
    <w:rsid w:val="00B63CE0"/>
    <w:rsid w:val="00B64543"/>
    <w:rsid w:val="00B65591"/>
    <w:rsid w:val="00B67140"/>
    <w:rsid w:val="00B700B6"/>
    <w:rsid w:val="00B71278"/>
    <w:rsid w:val="00B71C4E"/>
    <w:rsid w:val="00B72129"/>
    <w:rsid w:val="00B7297F"/>
    <w:rsid w:val="00B73453"/>
    <w:rsid w:val="00B73CA1"/>
    <w:rsid w:val="00B74C26"/>
    <w:rsid w:val="00B75BB8"/>
    <w:rsid w:val="00B76124"/>
    <w:rsid w:val="00B76F66"/>
    <w:rsid w:val="00B80040"/>
    <w:rsid w:val="00B80307"/>
    <w:rsid w:val="00B8076A"/>
    <w:rsid w:val="00B8187F"/>
    <w:rsid w:val="00B81EF9"/>
    <w:rsid w:val="00B828A9"/>
    <w:rsid w:val="00B83426"/>
    <w:rsid w:val="00B83C39"/>
    <w:rsid w:val="00B8778E"/>
    <w:rsid w:val="00B913F2"/>
    <w:rsid w:val="00B91A01"/>
    <w:rsid w:val="00B92DF2"/>
    <w:rsid w:val="00B9375C"/>
    <w:rsid w:val="00B94476"/>
    <w:rsid w:val="00B94B16"/>
    <w:rsid w:val="00B967DC"/>
    <w:rsid w:val="00B976D4"/>
    <w:rsid w:val="00BA0642"/>
    <w:rsid w:val="00BA1A66"/>
    <w:rsid w:val="00BA1E88"/>
    <w:rsid w:val="00BA22D7"/>
    <w:rsid w:val="00BA289D"/>
    <w:rsid w:val="00BA29AE"/>
    <w:rsid w:val="00BA2E83"/>
    <w:rsid w:val="00BA3F86"/>
    <w:rsid w:val="00BA56DD"/>
    <w:rsid w:val="00BA5C30"/>
    <w:rsid w:val="00BA6491"/>
    <w:rsid w:val="00BA7051"/>
    <w:rsid w:val="00BB0415"/>
    <w:rsid w:val="00BB1042"/>
    <w:rsid w:val="00BB1BFE"/>
    <w:rsid w:val="00BB2CFD"/>
    <w:rsid w:val="00BB2EE7"/>
    <w:rsid w:val="00BB372A"/>
    <w:rsid w:val="00BB3746"/>
    <w:rsid w:val="00BB40E4"/>
    <w:rsid w:val="00BB44D0"/>
    <w:rsid w:val="00BB5159"/>
    <w:rsid w:val="00BB7B3F"/>
    <w:rsid w:val="00BB7EEA"/>
    <w:rsid w:val="00BC1A83"/>
    <w:rsid w:val="00BC2465"/>
    <w:rsid w:val="00BC2A2E"/>
    <w:rsid w:val="00BC2D06"/>
    <w:rsid w:val="00BC3BC8"/>
    <w:rsid w:val="00BC483A"/>
    <w:rsid w:val="00BC4D10"/>
    <w:rsid w:val="00BC5C7A"/>
    <w:rsid w:val="00BC5D42"/>
    <w:rsid w:val="00BD0333"/>
    <w:rsid w:val="00BD0D21"/>
    <w:rsid w:val="00BD0F9E"/>
    <w:rsid w:val="00BD1F88"/>
    <w:rsid w:val="00BD2407"/>
    <w:rsid w:val="00BD2CE5"/>
    <w:rsid w:val="00BD336D"/>
    <w:rsid w:val="00BD34BA"/>
    <w:rsid w:val="00BD4231"/>
    <w:rsid w:val="00BD43E6"/>
    <w:rsid w:val="00BD53D1"/>
    <w:rsid w:val="00BD5C5C"/>
    <w:rsid w:val="00BE0F3D"/>
    <w:rsid w:val="00BE324F"/>
    <w:rsid w:val="00BE372B"/>
    <w:rsid w:val="00BE452B"/>
    <w:rsid w:val="00BE5E6D"/>
    <w:rsid w:val="00BE6C7C"/>
    <w:rsid w:val="00BF1BE3"/>
    <w:rsid w:val="00BF3FE1"/>
    <w:rsid w:val="00BF46CA"/>
    <w:rsid w:val="00BF4849"/>
    <w:rsid w:val="00BF57C6"/>
    <w:rsid w:val="00BF5B73"/>
    <w:rsid w:val="00BF6BFF"/>
    <w:rsid w:val="00BF6C00"/>
    <w:rsid w:val="00BF6FC8"/>
    <w:rsid w:val="00BF741F"/>
    <w:rsid w:val="00C01439"/>
    <w:rsid w:val="00C02F43"/>
    <w:rsid w:val="00C031F5"/>
    <w:rsid w:val="00C05B17"/>
    <w:rsid w:val="00C068EA"/>
    <w:rsid w:val="00C06B4E"/>
    <w:rsid w:val="00C06D05"/>
    <w:rsid w:val="00C12CAA"/>
    <w:rsid w:val="00C13379"/>
    <w:rsid w:val="00C15710"/>
    <w:rsid w:val="00C15870"/>
    <w:rsid w:val="00C163B7"/>
    <w:rsid w:val="00C20A72"/>
    <w:rsid w:val="00C21C4C"/>
    <w:rsid w:val="00C235D2"/>
    <w:rsid w:val="00C23B66"/>
    <w:rsid w:val="00C259BF"/>
    <w:rsid w:val="00C26A03"/>
    <w:rsid w:val="00C279D9"/>
    <w:rsid w:val="00C31894"/>
    <w:rsid w:val="00C31B60"/>
    <w:rsid w:val="00C33A55"/>
    <w:rsid w:val="00C341C0"/>
    <w:rsid w:val="00C348CE"/>
    <w:rsid w:val="00C360AB"/>
    <w:rsid w:val="00C36124"/>
    <w:rsid w:val="00C36B11"/>
    <w:rsid w:val="00C3723A"/>
    <w:rsid w:val="00C372B4"/>
    <w:rsid w:val="00C37DF6"/>
    <w:rsid w:val="00C40FC6"/>
    <w:rsid w:val="00C42383"/>
    <w:rsid w:val="00C42A7E"/>
    <w:rsid w:val="00C44ADF"/>
    <w:rsid w:val="00C45FC4"/>
    <w:rsid w:val="00C46504"/>
    <w:rsid w:val="00C4659B"/>
    <w:rsid w:val="00C5064F"/>
    <w:rsid w:val="00C50743"/>
    <w:rsid w:val="00C54EAE"/>
    <w:rsid w:val="00C5622A"/>
    <w:rsid w:val="00C577B3"/>
    <w:rsid w:val="00C577FC"/>
    <w:rsid w:val="00C579D7"/>
    <w:rsid w:val="00C617F7"/>
    <w:rsid w:val="00C6348D"/>
    <w:rsid w:val="00C63694"/>
    <w:rsid w:val="00C639D9"/>
    <w:rsid w:val="00C65249"/>
    <w:rsid w:val="00C6678E"/>
    <w:rsid w:val="00C66B5C"/>
    <w:rsid w:val="00C67691"/>
    <w:rsid w:val="00C72E20"/>
    <w:rsid w:val="00C7303C"/>
    <w:rsid w:val="00C737DE"/>
    <w:rsid w:val="00C75B7C"/>
    <w:rsid w:val="00C77766"/>
    <w:rsid w:val="00C801A2"/>
    <w:rsid w:val="00C80654"/>
    <w:rsid w:val="00C84088"/>
    <w:rsid w:val="00C841A1"/>
    <w:rsid w:val="00C85148"/>
    <w:rsid w:val="00C851C1"/>
    <w:rsid w:val="00C869E0"/>
    <w:rsid w:val="00C876DB"/>
    <w:rsid w:val="00C90C10"/>
    <w:rsid w:val="00C91D92"/>
    <w:rsid w:val="00C94B01"/>
    <w:rsid w:val="00C94DC8"/>
    <w:rsid w:val="00C950BD"/>
    <w:rsid w:val="00C95E49"/>
    <w:rsid w:val="00C96D33"/>
    <w:rsid w:val="00C96DFE"/>
    <w:rsid w:val="00C97133"/>
    <w:rsid w:val="00CA07F9"/>
    <w:rsid w:val="00CA1761"/>
    <w:rsid w:val="00CA1852"/>
    <w:rsid w:val="00CA4E67"/>
    <w:rsid w:val="00CA5833"/>
    <w:rsid w:val="00CA62F1"/>
    <w:rsid w:val="00CA6EAE"/>
    <w:rsid w:val="00CA6FF6"/>
    <w:rsid w:val="00CA7535"/>
    <w:rsid w:val="00CA7B3D"/>
    <w:rsid w:val="00CB0A70"/>
    <w:rsid w:val="00CB12D9"/>
    <w:rsid w:val="00CB171F"/>
    <w:rsid w:val="00CB24F4"/>
    <w:rsid w:val="00CB261B"/>
    <w:rsid w:val="00CB274D"/>
    <w:rsid w:val="00CB319D"/>
    <w:rsid w:val="00CB3E63"/>
    <w:rsid w:val="00CB5822"/>
    <w:rsid w:val="00CB5FA8"/>
    <w:rsid w:val="00CC00EE"/>
    <w:rsid w:val="00CC081C"/>
    <w:rsid w:val="00CC0EE8"/>
    <w:rsid w:val="00CC2327"/>
    <w:rsid w:val="00CC3A39"/>
    <w:rsid w:val="00CC3D4F"/>
    <w:rsid w:val="00CC5091"/>
    <w:rsid w:val="00CC5D8D"/>
    <w:rsid w:val="00CC674A"/>
    <w:rsid w:val="00CC6B80"/>
    <w:rsid w:val="00CC6E7D"/>
    <w:rsid w:val="00CC7175"/>
    <w:rsid w:val="00CC7765"/>
    <w:rsid w:val="00CC7CCD"/>
    <w:rsid w:val="00CD020C"/>
    <w:rsid w:val="00CD0478"/>
    <w:rsid w:val="00CD0FE3"/>
    <w:rsid w:val="00CD1117"/>
    <w:rsid w:val="00CD1391"/>
    <w:rsid w:val="00CD21B9"/>
    <w:rsid w:val="00CD3CCD"/>
    <w:rsid w:val="00CD49A8"/>
    <w:rsid w:val="00CE1B73"/>
    <w:rsid w:val="00CE26DB"/>
    <w:rsid w:val="00CE39F8"/>
    <w:rsid w:val="00CE4AA8"/>
    <w:rsid w:val="00CE5040"/>
    <w:rsid w:val="00CE7656"/>
    <w:rsid w:val="00CF0294"/>
    <w:rsid w:val="00CF095A"/>
    <w:rsid w:val="00CF181D"/>
    <w:rsid w:val="00CF2F69"/>
    <w:rsid w:val="00CF3217"/>
    <w:rsid w:val="00CF392C"/>
    <w:rsid w:val="00CF4852"/>
    <w:rsid w:val="00CF492A"/>
    <w:rsid w:val="00CF5836"/>
    <w:rsid w:val="00CF7F38"/>
    <w:rsid w:val="00D001F4"/>
    <w:rsid w:val="00D0167E"/>
    <w:rsid w:val="00D02CE8"/>
    <w:rsid w:val="00D0512D"/>
    <w:rsid w:val="00D05D35"/>
    <w:rsid w:val="00D06C82"/>
    <w:rsid w:val="00D06DCE"/>
    <w:rsid w:val="00D06ED8"/>
    <w:rsid w:val="00D07AF2"/>
    <w:rsid w:val="00D10634"/>
    <w:rsid w:val="00D111E9"/>
    <w:rsid w:val="00D119B9"/>
    <w:rsid w:val="00D11B0C"/>
    <w:rsid w:val="00D11ED0"/>
    <w:rsid w:val="00D1276B"/>
    <w:rsid w:val="00D154C0"/>
    <w:rsid w:val="00D16C51"/>
    <w:rsid w:val="00D223B5"/>
    <w:rsid w:val="00D229F3"/>
    <w:rsid w:val="00D22C89"/>
    <w:rsid w:val="00D22FE9"/>
    <w:rsid w:val="00D23430"/>
    <w:rsid w:val="00D246F4"/>
    <w:rsid w:val="00D25A85"/>
    <w:rsid w:val="00D269A8"/>
    <w:rsid w:val="00D273AF"/>
    <w:rsid w:val="00D30D11"/>
    <w:rsid w:val="00D30E06"/>
    <w:rsid w:val="00D31129"/>
    <w:rsid w:val="00D31505"/>
    <w:rsid w:val="00D3269F"/>
    <w:rsid w:val="00D334CF"/>
    <w:rsid w:val="00D33F8C"/>
    <w:rsid w:val="00D34711"/>
    <w:rsid w:val="00D35AE4"/>
    <w:rsid w:val="00D35CA8"/>
    <w:rsid w:val="00D37CCD"/>
    <w:rsid w:val="00D40058"/>
    <w:rsid w:val="00D40A37"/>
    <w:rsid w:val="00D41A24"/>
    <w:rsid w:val="00D41E2C"/>
    <w:rsid w:val="00D420C4"/>
    <w:rsid w:val="00D42B34"/>
    <w:rsid w:val="00D44302"/>
    <w:rsid w:val="00D45380"/>
    <w:rsid w:val="00D4571E"/>
    <w:rsid w:val="00D46CC0"/>
    <w:rsid w:val="00D50B4C"/>
    <w:rsid w:val="00D515B4"/>
    <w:rsid w:val="00D54995"/>
    <w:rsid w:val="00D55063"/>
    <w:rsid w:val="00D57717"/>
    <w:rsid w:val="00D60745"/>
    <w:rsid w:val="00D60C29"/>
    <w:rsid w:val="00D61EC9"/>
    <w:rsid w:val="00D6358A"/>
    <w:rsid w:val="00D64ECE"/>
    <w:rsid w:val="00D65AC1"/>
    <w:rsid w:val="00D66286"/>
    <w:rsid w:val="00D66D90"/>
    <w:rsid w:val="00D67594"/>
    <w:rsid w:val="00D67EBF"/>
    <w:rsid w:val="00D70273"/>
    <w:rsid w:val="00D703E9"/>
    <w:rsid w:val="00D716D0"/>
    <w:rsid w:val="00D72BC1"/>
    <w:rsid w:val="00D7304C"/>
    <w:rsid w:val="00D73BBF"/>
    <w:rsid w:val="00D75B60"/>
    <w:rsid w:val="00D76307"/>
    <w:rsid w:val="00D765DE"/>
    <w:rsid w:val="00D80106"/>
    <w:rsid w:val="00D80806"/>
    <w:rsid w:val="00D80A9A"/>
    <w:rsid w:val="00D80AA3"/>
    <w:rsid w:val="00D80FC3"/>
    <w:rsid w:val="00D82996"/>
    <w:rsid w:val="00D832AF"/>
    <w:rsid w:val="00D84E10"/>
    <w:rsid w:val="00D90819"/>
    <w:rsid w:val="00D90D2B"/>
    <w:rsid w:val="00D91382"/>
    <w:rsid w:val="00D91631"/>
    <w:rsid w:val="00D92225"/>
    <w:rsid w:val="00D92C1F"/>
    <w:rsid w:val="00D92EE3"/>
    <w:rsid w:val="00D951BB"/>
    <w:rsid w:val="00D95299"/>
    <w:rsid w:val="00D95E1D"/>
    <w:rsid w:val="00D96776"/>
    <w:rsid w:val="00D9759F"/>
    <w:rsid w:val="00D9762A"/>
    <w:rsid w:val="00DA0D4D"/>
    <w:rsid w:val="00DA1475"/>
    <w:rsid w:val="00DA22E7"/>
    <w:rsid w:val="00DA3CCC"/>
    <w:rsid w:val="00DA3F43"/>
    <w:rsid w:val="00DA51E9"/>
    <w:rsid w:val="00DA58D2"/>
    <w:rsid w:val="00DA5F13"/>
    <w:rsid w:val="00DA6CF6"/>
    <w:rsid w:val="00DA79FE"/>
    <w:rsid w:val="00DB09B4"/>
    <w:rsid w:val="00DB0A4A"/>
    <w:rsid w:val="00DB0E19"/>
    <w:rsid w:val="00DB1288"/>
    <w:rsid w:val="00DB19DE"/>
    <w:rsid w:val="00DB2B2F"/>
    <w:rsid w:val="00DB3D46"/>
    <w:rsid w:val="00DB3EAC"/>
    <w:rsid w:val="00DB4596"/>
    <w:rsid w:val="00DB4ACE"/>
    <w:rsid w:val="00DB7017"/>
    <w:rsid w:val="00DB7D59"/>
    <w:rsid w:val="00DB7D71"/>
    <w:rsid w:val="00DB7EC1"/>
    <w:rsid w:val="00DC04A0"/>
    <w:rsid w:val="00DC101B"/>
    <w:rsid w:val="00DC1161"/>
    <w:rsid w:val="00DC136A"/>
    <w:rsid w:val="00DC2C25"/>
    <w:rsid w:val="00DC5957"/>
    <w:rsid w:val="00DC5F63"/>
    <w:rsid w:val="00DC6871"/>
    <w:rsid w:val="00DC76AE"/>
    <w:rsid w:val="00DD0E1B"/>
    <w:rsid w:val="00DD28A6"/>
    <w:rsid w:val="00DD47C7"/>
    <w:rsid w:val="00DD4B45"/>
    <w:rsid w:val="00DD7A50"/>
    <w:rsid w:val="00DE0843"/>
    <w:rsid w:val="00DE1044"/>
    <w:rsid w:val="00DE2003"/>
    <w:rsid w:val="00DE52E3"/>
    <w:rsid w:val="00DE530C"/>
    <w:rsid w:val="00DE59BA"/>
    <w:rsid w:val="00DF01A0"/>
    <w:rsid w:val="00DF03C2"/>
    <w:rsid w:val="00DF0A5D"/>
    <w:rsid w:val="00DF0FEA"/>
    <w:rsid w:val="00DF19D0"/>
    <w:rsid w:val="00DF5537"/>
    <w:rsid w:val="00DF6163"/>
    <w:rsid w:val="00E015AA"/>
    <w:rsid w:val="00E01624"/>
    <w:rsid w:val="00E01EF2"/>
    <w:rsid w:val="00E0390E"/>
    <w:rsid w:val="00E0584E"/>
    <w:rsid w:val="00E05FED"/>
    <w:rsid w:val="00E062BD"/>
    <w:rsid w:val="00E10F8A"/>
    <w:rsid w:val="00E119D0"/>
    <w:rsid w:val="00E11EDF"/>
    <w:rsid w:val="00E125CE"/>
    <w:rsid w:val="00E13D96"/>
    <w:rsid w:val="00E17082"/>
    <w:rsid w:val="00E21A32"/>
    <w:rsid w:val="00E229E3"/>
    <w:rsid w:val="00E2406A"/>
    <w:rsid w:val="00E24D70"/>
    <w:rsid w:val="00E24FA4"/>
    <w:rsid w:val="00E25F02"/>
    <w:rsid w:val="00E279C9"/>
    <w:rsid w:val="00E27A34"/>
    <w:rsid w:val="00E33300"/>
    <w:rsid w:val="00E34021"/>
    <w:rsid w:val="00E34263"/>
    <w:rsid w:val="00E34362"/>
    <w:rsid w:val="00E3645C"/>
    <w:rsid w:val="00E37611"/>
    <w:rsid w:val="00E402B6"/>
    <w:rsid w:val="00E405A7"/>
    <w:rsid w:val="00E40C43"/>
    <w:rsid w:val="00E40DFC"/>
    <w:rsid w:val="00E41301"/>
    <w:rsid w:val="00E41703"/>
    <w:rsid w:val="00E422B8"/>
    <w:rsid w:val="00E42BDE"/>
    <w:rsid w:val="00E4328A"/>
    <w:rsid w:val="00E43570"/>
    <w:rsid w:val="00E4436F"/>
    <w:rsid w:val="00E44C3A"/>
    <w:rsid w:val="00E460A5"/>
    <w:rsid w:val="00E4612B"/>
    <w:rsid w:val="00E47946"/>
    <w:rsid w:val="00E47FC1"/>
    <w:rsid w:val="00E522FE"/>
    <w:rsid w:val="00E52BED"/>
    <w:rsid w:val="00E541D2"/>
    <w:rsid w:val="00E54AE7"/>
    <w:rsid w:val="00E56BA8"/>
    <w:rsid w:val="00E57885"/>
    <w:rsid w:val="00E57AE6"/>
    <w:rsid w:val="00E60937"/>
    <w:rsid w:val="00E61192"/>
    <w:rsid w:val="00E616AF"/>
    <w:rsid w:val="00E62003"/>
    <w:rsid w:val="00E62102"/>
    <w:rsid w:val="00E626FD"/>
    <w:rsid w:val="00E62B5F"/>
    <w:rsid w:val="00E630AF"/>
    <w:rsid w:val="00E63A95"/>
    <w:rsid w:val="00E6414C"/>
    <w:rsid w:val="00E641DE"/>
    <w:rsid w:val="00E653B5"/>
    <w:rsid w:val="00E65BF0"/>
    <w:rsid w:val="00E67738"/>
    <w:rsid w:val="00E71374"/>
    <w:rsid w:val="00E722CE"/>
    <w:rsid w:val="00E725BE"/>
    <w:rsid w:val="00E73113"/>
    <w:rsid w:val="00E750D7"/>
    <w:rsid w:val="00E753C5"/>
    <w:rsid w:val="00E75578"/>
    <w:rsid w:val="00E75A35"/>
    <w:rsid w:val="00E77243"/>
    <w:rsid w:val="00E77917"/>
    <w:rsid w:val="00E77A74"/>
    <w:rsid w:val="00E80D0C"/>
    <w:rsid w:val="00E815A0"/>
    <w:rsid w:val="00E82A6E"/>
    <w:rsid w:val="00E83FA8"/>
    <w:rsid w:val="00E851D8"/>
    <w:rsid w:val="00E86FAB"/>
    <w:rsid w:val="00E90FFB"/>
    <w:rsid w:val="00E91AAC"/>
    <w:rsid w:val="00E91DCE"/>
    <w:rsid w:val="00E92F7E"/>
    <w:rsid w:val="00E9326F"/>
    <w:rsid w:val="00E94F4D"/>
    <w:rsid w:val="00E95298"/>
    <w:rsid w:val="00E95E89"/>
    <w:rsid w:val="00EA05F6"/>
    <w:rsid w:val="00EA0654"/>
    <w:rsid w:val="00EA2293"/>
    <w:rsid w:val="00EA2FC8"/>
    <w:rsid w:val="00EA3222"/>
    <w:rsid w:val="00EA422F"/>
    <w:rsid w:val="00EA4539"/>
    <w:rsid w:val="00EA48AC"/>
    <w:rsid w:val="00EA5359"/>
    <w:rsid w:val="00EA63B7"/>
    <w:rsid w:val="00EA671D"/>
    <w:rsid w:val="00EB27D8"/>
    <w:rsid w:val="00EB546C"/>
    <w:rsid w:val="00EB6742"/>
    <w:rsid w:val="00EB6E51"/>
    <w:rsid w:val="00EB7FB4"/>
    <w:rsid w:val="00EC01A2"/>
    <w:rsid w:val="00EC25D8"/>
    <w:rsid w:val="00EC2C4B"/>
    <w:rsid w:val="00EC2CB7"/>
    <w:rsid w:val="00EC5D30"/>
    <w:rsid w:val="00EC6E15"/>
    <w:rsid w:val="00EC7231"/>
    <w:rsid w:val="00EC7E30"/>
    <w:rsid w:val="00ED0A25"/>
    <w:rsid w:val="00ED1FB0"/>
    <w:rsid w:val="00ED2883"/>
    <w:rsid w:val="00ED293B"/>
    <w:rsid w:val="00ED2D92"/>
    <w:rsid w:val="00ED570A"/>
    <w:rsid w:val="00ED5B2A"/>
    <w:rsid w:val="00ED61F1"/>
    <w:rsid w:val="00ED6CFF"/>
    <w:rsid w:val="00ED6E73"/>
    <w:rsid w:val="00EE145A"/>
    <w:rsid w:val="00EE304B"/>
    <w:rsid w:val="00EE6758"/>
    <w:rsid w:val="00EF02FF"/>
    <w:rsid w:val="00EF2E95"/>
    <w:rsid w:val="00EF30FD"/>
    <w:rsid w:val="00EF33AA"/>
    <w:rsid w:val="00EF340C"/>
    <w:rsid w:val="00EF46FC"/>
    <w:rsid w:val="00EF581F"/>
    <w:rsid w:val="00EF699D"/>
    <w:rsid w:val="00EF6BBB"/>
    <w:rsid w:val="00EF703D"/>
    <w:rsid w:val="00EF718B"/>
    <w:rsid w:val="00F0097E"/>
    <w:rsid w:val="00F017C0"/>
    <w:rsid w:val="00F024CD"/>
    <w:rsid w:val="00F03F52"/>
    <w:rsid w:val="00F04389"/>
    <w:rsid w:val="00F044D1"/>
    <w:rsid w:val="00F051DB"/>
    <w:rsid w:val="00F053AF"/>
    <w:rsid w:val="00F05DF0"/>
    <w:rsid w:val="00F06FDC"/>
    <w:rsid w:val="00F0703D"/>
    <w:rsid w:val="00F07585"/>
    <w:rsid w:val="00F108E2"/>
    <w:rsid w:val="00F13303"/>
    <w:rsid w:val="00F137AD"/>
    <w:rsid w:val="00F161C7"/>
    <w:rsid w:val="00F17181"/>
    <w:rsid w:val="00F17218"/>
    <w:rsid w:val="00F17893"/>
    <w:rsid w:val="00F17EDF"/>
    <w:rsid w:val="00F20CAD"/>
    <w:rsid w:val="00F21752"/>
    <w:rsid w:val="00F21A23"/>
    <w:rsid w:val="00F2358F"/>
    <w:rsid w:val="00F246C1"/>
    <w:rsid w:val="00F24E40"/>
    <w:rsid w:val="00F2597F"/>
    <w:rsid w:val="00F2666F"/>
    <w:rsid w:val="00F269F9"/>
    <w:rsid w:val="00F26AD2"/>
    <w:rsid w:val="00F278EB"/>
    <w:rsid w:val="00F3050C"/>
    <w:rsid w:val="00F332AF"/>
    <w:rsid w:val="00F35147"/>
    <w:rsid w:val="00F354C4"/>
    <w:rsid w:val="00F3551D"/>
    <w:rsid w:val="00F36814"/>
    <w:rsid w:val="00F40FF8"/>
    <w:rsid w:val="00F41F6B"/>
    <w:rsid w:val="00F42918"/>
    <w:rsid w:val="00F42942"/>
    <w:rsid w:val="00F435F4"/>
    <w:rsid w:val="00F44F2B"/>
    <w:rsid w:val="00F451AA"/>
    <w:rsid w:val="00F45702"/>
    <w:rsid w:val="00F45CCA"/>
    <w:rsid w:val="00F45ED7"/>
    <w:rsid w:val="00F45F64"/>
    <w:rsid w:val="00F4761C"/>
    <w:rsid w:val="00F51B5C"/>
    <w:rsid w:val="00F53D08"/>
    <w:rsid w:val="00F551F3"/>
    <w:rsid w:val="00F552E3"/>
    <w:rsid w:val="00F5654F"/>
    <w:rsid w:val="00F601C4"/>
    <w:rsid w:val="00F61103"/>
    <w:rsid w:val="00F62C6D"/>
    <w:rsid w:val="00F63B0B"/>
    <w:rsid w:val="00F64CB1"/>
    <w:rsid w:val="00F656AF"/>
    <w:rsid w:val="00F65700"/>
    <w:rsid w:val="00F65809"/>
    <w:rsid w:val="00F65C08"/>
    <w:rsid w:val="00F65D7D"/>
    <w:rsid w:val="00F7150B"/>
    <w:rsid w:val="00F739EA"/>
    <w:rsid w:val="00F73EDF"/>
    <w:rsid w:val="00F75867"/>
    <w:rsid w:val="00F75B21"/>
    <w:rsid w:val="00F75FDB"/>
    <w:rsid w:val="00F76FE4"/>
    <w:rsid w:val="00F8069E"/>
    <w:rsid w:val="00F81956"/>
    <w:rsid w:val="00F83822"/>
    <w:rsid w:val="00F8440F"/>
    <w:rsid w:val="00F84629"/>
    <w:rsid w:val="00F85FB9"/>
    <w:rsid w:val="00F86B4B"/>
    <w:rsid w:val="00F87B07"/>
    <w:rsid w:val="00F87BFE"/>
    <w:rsid w:val="00F9035F"/>
    <w:rsid w:val="00F91408"/>
    <w:rsid w:val="00F91487"/>
    <w:rsid w:val="00F91644"/>
    <w:rsid w:val="00F91817"/>
    <w:rsid w:val="00F91E22"/>
    <w:rsid w:val="00F923A2"/>
    <w:rsid w:val="00F932CE"/>
    <w:rsid w:val="00F94BB5"/>
    <w:rsid w:val="00F961A3"/>
    <w:rsid w:val="00F964C8"/>
    <w:rsid w:val="00F96EB0"/>
    <w:rsid w:val="00FA0951"/>
    <w:rsid w:val="00FA0AFC"/>
    <w:rsid w:val="00FA1C1C"/>
    <w:rsid w:val="00FA2529"/>
    <w:rsid w:val="00FA2AFE"/>
    <w:rsid w:val="00FA2CD7"/>
    <w:rsid w:val="00FA49D1"/>
    <w:rsid w:val="00FA7C12"/>
    <w:rsid w:val="00FB074C"/>
    <w:rsid w:val="00FB0CD2"/>
    <w:rsid w:val="00FB154B"/>
    <w:rsid w:val="00FB17F5"/>
    <w:rsid w:val="00FB2C83"/>
    <w:rsid w:val="00FB3E98"/>
    <w:rsid w:val="00FB4541"/>
    <w:rsid w:val="00FB5D4A"/>
    <w:rsid w:val="00FB6295"/>
    <w:rsid w:val="00FB6E6E"/>
    <w:rsid w:val="00FB7784"/>
    <w:rsid w:val="00FB7F72"/>
    <w:rsid w:val="00FC0729"/>
    <w:rsid w:val="00FC4D79"/>
    <w:rsid w:val="00FC5C03"/>
    <w:rsid w:val="00FC5DAB"/>
    <w:rsid w:val="00FC61AA"/>
    <w:rsid w:val="00FC691F"/>
    <w:rsid w:val="00FC74CA"/>
    <w:rsid w:val="00FC79EA"/>
    <w:rsid w:val="00FD026F"/>
    <w:rsid w:val="00FD15D7"/>
    <w:rsid w:val="00FD1B29"/>
    <w:rsid w:val="00FD1F0E"/>
    <w:rsid w:val="00FD50C7"/>
    <w:rsid w:val="00FD5274"/>
    <w:rsid w:val="00FE1784"/>
    <w:rsid w:val="00FE1CAE"/>
    <w:rsid w:val="00FE34E4"/>
    <w:rsid w:val="00FE3CE6"/>
    <w:rsid w:val="00FE4141"/>
    <w:rsid w:val="00FE448E"/>
    <w:rsid w:val="00FE4CA4"/>
    <w:rsid w:val="00FE5C75"/>
    <w:rsid w:val="00FF4201"/>
    <w:rsid w:val="00FF790B"/>
    <w:rsid w:val="00FF7E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o:colormru v:ext="edit" colors="#fffbb0"/>
    </o:shapedefaults>
    <o:shapelayout v:ext="edit">
      <o:idmap v:ext="edit" data="1"/>
    </o:shapelayout>
  </w:shapeDefaults>
  <w:doNotEmbedSmartTags/>
  <w:decimalSymbol w:val="."/>
  <w:listSeparator w:val=","/>
  <w14:docId w14:val="7AD2057E"/>
  <w14:defaultImageDpi w14:val="300"/>
  <w15:docId w15:val="{A2169225-06DB-4297-AF85-42CED5B7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F0E"/>
    <w:pPr>
      <w:keepNext/>
      <w:spacing w:after="120"/>
    </w:pPr>
    <w:rPr>
      <w:rFonts w:ascii="Arial" w:eastAsiaTheme="minorHAnsi" w:hAnsi="Arial" w:cstheme="minorBid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E45"/>
    <w:pPr>
      <w:keepLines/>
      <w:pBdr>
        <w:bottom w:val="single" w:sz="4" w:space="1" w:color="F78D26" w:themeColor="accent2"/>
      </w:pBdr>
      <w:spacing w:before="420"/>
      <w:outlineLvl w:val="0"/>
    </w:pPr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A0951"/>
    <w:pPr>
      <w:spacing w:before="120"/>
      <w:outlineLvl w:val="1"/>
    </w:pPr>
    <w:rPr>
      <w:bCs/>
      <w:w w:val="90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0951"/>
    <w:pPr>
      <w:keepLines/>
      <w:spacing w:before="200"/>
      <w:outlineLvl w:val="2"/>
    </w:pPr>
    <w:rPr>
      <w:rFonts w:eastAsiaTheme="majorEastAsia" w:cstheme="majorBidi"/>
      <w:b/>
      <w:bCs/>
      <w:i/>
      <w:color w:val="333333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32C0"/>
    <w:pPr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2778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65F"/>
    <w:pPr>
      <w:keepNext w:val="0"/>
      <w:spacing w:before="180"/>
      <w:ind w:left="720"/>
    </w:pPr>
  </w:style>
  <w:style w:type="paragraph" w:customStyle="1" w:styleId="standards">
    <w:name w:val="standards"/>
    <w:basedOn w:val="objectives"/>
    <w:rsid w:val="006E4C7D"/>
    <w:pPr>
      <w:numPr>
        <w:numId w:val="0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FA09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A0951"/>
    <w:rPr>
      <w:rFonts w:ascii="Tahoma" w:eastAsiaTheme="minorHAnsi" w:hAnsi="Tahoma" w:cs="Tahoma"/>
      <w:sz w:val="16"/>
      <w:szCs w:val="16"/>
    </w:rPr>
  </w:style>
  <w:style w:type="numbering" w:customStyle="1" w:styleId="bulletsflush">
    <w:name w:val="bullets flush"/>
    <w:rsid w:val="00FA0951"/>
    <w:pPr>
      <w:numPr>
        <w:numId w:val="1"/>
      </w:numPr>
    </w:pPr>
  </w:style>
  <w:style w:type="numbering" w:customStyle="1" w:styleId="SlideNumbers">
    <w:name w:val="Slide Numbers"/>
    <w:basedOn w:val="NoList"/>
    <w:uiPriority w:val="99"/>
    <w:rsid w:val="00EF46FC"/>
    <w:pPr>
      <w:numPr>
        <w:numId w:val="5"/>
      </w:numPr>
    </w:pPr>
  </w:style>
  <w:style w:type="character" w:customStyle="1" w:styleId="calculatorFont">
    <w:name w:val="calculatorFont"/>
    <w:rsid w:val="00EA422F"/>
    <w:rPr>
      <w:rFonts w:ascii="Andale Mono" w:hAnsi="Andale Mono"/>
    </w:rPr>
  </w:style>
  <w:style w:type="character" w:customStyle="1" w:styleId="chalkfont">
    <w:name w:val="chalkfont"/>
    <w:rsid w:val="00EA422F"/>
    <w:rPr>
      <w:rFonts w:ascii="Comic Sans MS" w:hAnsi="Comic Sans MS"/>
      <w:sz w:val="22"/>
    </w:rPr>
  </w:style>
  <w:style w:type="character" w:styleId="CommentReference">
    <w:name w:val="annotation reference"/>
    <w:basedOn w:val="DefaultParagraphFont"/>
    <w:uiPriority w:val="99"/>
    <w:unhideWhenUsed/>
    <w:rsid w:val="00FA09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095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0951"/>
    <w:rPr>
      <w:rFonts w:ascii="Book Antiqua" w:eastAsiaTheme="minorHAnsi" w:hAnsi="Book Antiqua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277E45"/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A0951"/>
    <w:rPr>
      <w:b/>
      <w:bCs/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A0951"/>
    <w:rPr>
      <w:rFonts w:ascii="Book Antiqua" w:eastAsiaTheme="minorHAnsi" w:hAnsi="Book Antiqua" w:cstheme="min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A0951"/>
    <w:rPr>
      <w:rFonts w:ascii="Tahoma" w:eastAsiaTheme="majorEastAsia" w:hAnsi="Tahoma" w:cstheme="majorBidi"/>
      <w:b/>
      <w:color w:val="218BA3"/>
      <w:w w:val="9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A0951"/>
    <w:rPr>
      <w:rFonts w:ascii="Book Antiqua" w:eastAsiaTheme="majorEastAsia" w:hAnsi="Book Antiqua" w:cstheme="majorBidi"/>
      <w:b/>
      <w:bCs/>
      <w:i/>
      <w:color w:val="333333" w:themeColor="text1"/>
      <w:sz w:val="22"/>
      <w:szCs w:val="22"/>
    </w:rPr>
  </w:style>
  <w:style w:type="paragraph" w:styleId="Header">
    <w:name w:val="header"/>
    <w:basedOn w:val="Heading2"/>
    <w:link w:val="HeaderChar"/>
    <w:uiPriority w:val="99"/>
    <w:unhideWhenUsed/>
    <w:rsid w:val="009450BA"/>
    <w:pPr>
      <w:pBdr>
        <w:bottom w:val="none" w:sz="0" w:space="0" w:color="auto"/>
      </w:pBdr>
      <w:tabs>
        <w:tab w:val="center" w:pos="4320"/>
        <w:tab w:val="right" w:pos="8640"/>
      </w:tabs>
      <w:spacing w:after="300"/>
      <w:jc w:val="center"/>
    </w:pPr>
    <w:rPr>
      <w:color w:val="F4473C" w:themeColor="accent6"/>
      <w:w w:val="100"/>
    </w:rPr>
  </w:style>
  <w:style w:type="character" w:customStyle="1" w:styleId="HeaderChar">
    <w:name w:val="Header Char"/>
    <w:basedOn w:val="DefaultParagraphFont"/>
    <w:link w:val="Header"/>
    <w:uiPriority w:val="99"/>
    <w:rsid w:val="009450BA"/>
    <w:rPr>
      <w:rFonts w:ascii="Franklin Gothic Demi Cond" w:eastAsiaTheme="majorEastAsia" w:hAnsi="Franklin Gothic Demi Cond" w:cstheme="majorBidi"/>
      <w:bCs/>
      <w:color w:val="F4473C" w:themeColor="accent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0932C0"/>
    <w:rPr>
      <w:rFonts w:asciiTheme="majorHAnsi" w:eastAsiaTheme="majorEastAsia" w:hAnsiTheme="majorHAnsi" w:cstheme="majorBidi"/>
      <w:b/>
      <w:bCs/>
      <w:i/>
      <w:iCs/>
      <w:color w:val="327788" w:themeColor="accent1"/>
      <w:sz w:val="22"/>
      <w:szCs w:val="22"/>
    </w:rPr>
  </w:style>
  <w:style w:type="character" w:styleId="Hyperlink">
    <w:name w:val="Hyperlink"/>
    <w:rsid w:val="00EA422F"/>
    <w:rPr>
      <w:i/>
      <w:noProof/>
      <w:color w:val="auto"/>
      <w:u w:val="none"/>
    </w:rPr>
  </w:style>
  <w:style w:type="numbering" w:customStyle="1" w:styleId="numbers">
    <w:name w:val="numbers"/>
    <w:rsid w:val="00FA0951"/>
    <w:pPr>
      <w:numPr>
        <w:numId w:val="2"/>
      </w:numPr>
    </w:pPr>
  </w:style>
  <w:style w:type="character" w:styleId="PageNumber">
    <w:name w:val="page number"/>
    <w:aliases w:val="page number"/>
    <w:rsid w:val="00EA422F"/>
    <w:rPr>
      <w:noProof/>
      <w:sz w:val="24"/>
      <w:szCs w:val="28"/>
    </w:rPr>
  </w:style>
  <w:style w:type="table" w:styleId="TableGrid">
    <w:name w:val="Table Grid"/>
    <w:basedOn w:val="TableNormal"/>
    <w:uiPriority w:val="59"/>
    <w:rsid w:val="00FA095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ing1"/>
    <w:next w:val="Normal"/>
    <w:link w:val="TitleChar"/>
    <w:uiPriority w:val="10"/>
    <w:qFormat/>
    <w:rsid w:val="00FA0951"/>
    <w:pPr>
      <w:spacing w:before="0"/>
      <w:contextualSpacing/>
    </w:pPr>
    <w:rPr>
      <w:spacing w:val="5"/>
      <w:kern w:val="28"/>
      <w:sz w:val="3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A0951"/>
    <w:rPr>
      <w:rFonts w:ascii="Tahoma" w:eastAsiaTheme="majorEastAsia" w:hAnsi="Tahoma" w:cstheme="majorBidi"/>
      <w:b/>
      <w:bCs/>
      <w:color w:val="218BA3"/>
      <w:spacing w:val="5"/>
      <w:w w:val="85"/>
      <w:kern w:val="28"/>
      <w:sz w:val="32"/>
      <w:szCs w:val="48"/>
    </w:rPr>
  </w:style>
  <w:style w:type="paragraph" w:customStyle="1" w:styleId="title2">
    <w:name w:val="title2"/>
    <w:basedOn w:val="Normal"/>
    <w:rsid w:val="000932C0"/>
    <w:pPr>
      <w:tabs>
        <w:tab w:val="left" w:pos="1720"/>
        <w:tab w:val="center" w:pos="4680"/>
      </w:tabs>
    </w:pPr>
    <w:rPr>
      <w:rFonts w:ascii="Tahoma Bold" w:hAnsi="Tahoma Bold"/>
      <w:color w:val="A6A6A6"/>
      <w:w w:val="80"/>
      <w:sz w:val="48"/>
    </w:rPr>
  </w:style>
  <w:style w:type="paragraph" w:styleId="TOC1">
    <w:name w:val="toc 1"/>
    <w:basedOn w:val="Normal"/>
    <w:next w:val="Normal"/>
    <w:autoRedefine/>
    <w:uiPriority w:val="39"/>
    <w:rsid w:val="000932C0"/>
    <w:pPr>
      <w:tabs>
        <w:tab w:val="right" w:pos="6750"/>
      </w:tabs>
      <w:spacing w:before="40" w:after="40"/>
    </w:pPr>
    <w:rPr>
      <w:noProof/>
    </w:rPr>
  </w:style>
  <w:style w:type="paragraph" w:styleId="TOC2">
    <w:name w:val="toc 2"/>
    <w:basedOn w:val="TOC1"/>
    <w:next w:val="Normal"/>
    <w:autoRedefine/>
    <w:uiPriority w:val="39"/>
    <w:rsid w:val="000932C0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0932C0"/>
    <w:pPr>
      <w:ind w:left="440"/>
    </w:pPr>
  </w:style>
  <w:style w:type="paragraph" w:styleId="Revision">
    <w:name w:val="Revision"/>
    <w:hidden/>
    <w:rsid w:val="00100179"/>
    <w:rPr>
      <w:rFonts w:ascii="Book Antiqua" w:hAnsi="Book Antiqua"/>
      <w:sz w:val="18"/>
      <w:szCs w:val="24"/>
      <w:lang w:eastAsia="ja-JP"/>
    </w:rPr>
  </w:style>
  <w:style w:type="paragraph" w:customStyle="1" w:styleId="lessonheaders">
    <w:name w:val="lesson headers"/>
    <w:basedOn w:val="Normal"/>
    <w:rsid w:val="00EA422F"/>
    <w:pPr>
      <w:tabs>
        <w:tab w:val="left" w:pos="1440"/>
        <w:tab w:val="left" w:pos="3960"/>
        <w:tab w:val="left" w:pos="11070"/>
        <w:tab w:val="left" w:pos="12060"/>
      </w:tabs>
      <w:spacing w:after="0"/>
    </w:pPr>
    <w:rPr>
      <w:rFonts w:eastAsia="Times New Roman" w:cstheme="minorHAnsi"/>
    </w:rPr>
  </w:style>
  <w:style w:type="paragraph" w:customStyle="1" w:styleId="objectives">
    <w:name w:val="objectives"/>
    <w:basedOn w:val="lessonheaders"/>
    <w:rsid w:val="006E4C7D"/>
    <w:pPr>
      <w:numPr>
        <w:numId w:val="3"/>
      </w:numPr>
      <w:tabs>
        <w:tab w:val="clear" w:pos="1440"/>
        <w:tab w:val="left" w:pos="720"/>
      </w:tabs>
      <w:ind w:left="720" w:hanging="720"/>
    </w:pPr>
  </w:style>
  <w:style w:type="paragraph" w:customStyle="1" w:styleId="TestAnswer">
    <w:name w:val="Test Answer"/>
    <w:basedOn w:val="Normal"/>
    <w:rsid w:val="00EA422F"/>
    <w:pPr>
      <w:tabs>
        <w:tab w:val="left" w:pos="360"/>
        <w:tab w:val="left" w:pos="2880"/>
        <w:tab w:val="left" w:pos="3240"/>
        <w:tab w:val="left" w:pos="5400"/>
        <w:tab w:val="left" w:pos="5760"/>
        <w:tab w:val="left" w:pos="7920"/>
        <w:tab w:val="left" w:pos="8280"/>
      </w:tabs>
      <w:ind w:left="720" w:hanging="360"/>
    </w:pPr>
    <w:rPr>
      <w:rFonts w:eastAsia="Cambria"/>
      <w:bCs/>
    </w:rPr>
  </w:style>
  <w:style w:type="paragraph" w:customStyle="1" w:styleId="TestQuestion">
    <w:name w:val="Test Question"/>
    <w:basedOn w:val="Normal"/>
    <w:next w:val="TestAnswer"/>
    <w:rsid w:val="00EA422F"/>
    <w:pPr>
      <w:tabs>
        <w:tab w:val="left" w:pos="360"/>
      </w:tabs>
      <w:spacing w:before="240"/>
      <w:ind w:left="360" w:hanging="360"/>
    </w:pPr>
    <w:rPr>
      <w:rFonts w:eastAsia="Cambria"/>
    </w:rPr>
  </w:style>
  <w:style w:type="character" w:styleId="PlaceholderText">
    <w:name w:val="Placeholder Text"/>
    <w:basedOn w:val="DefaultParagraphFont"/>
    <w:rsid w:val="008A2EB4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FA095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A0951"/>
    <w:rPr>
      <w:rFonts w:ascii="Book Antiqua" w:eastAsiaTheme="minorHAnsi" w:hAnsi="Book Antiqua" w:cstheme="minorBidi"/>
      <w:sz w:val="22"/>
      <w:szCs w:val="22"/>
    </w:rPr>
  </w:style>
  <w:style w:type="paragraph" w:customStyle="1" w:styleId="hanginglist">
    <w:name w:val="hanging list"/>
    <w:basedOn w:val="Normal"/>
    <w:rsid w:val="00517494"/>
    <w:pPr>
      <w:ind w:left="1440" w:hanging="1440"/>
    </w:pPr>
    <w:rPr>
      <w:b/>
    </w:rPr>
  </w:style>
  <w:style w:type="paragraph" w:customStyle="1" w:styleId="bullet">
    <w:name w:val="bullet"/>
    <w:basedOn w:val="Normal"/>
    <w:rsid w:val="00FA0951"/>
    <w:pPr>
      <w:numPr>
        <w:numId w:val="11"/>
      </w:numPr>
    </w:pPr>
  </w:style>
  <w:style w:type="paragraph" w:customStyle="1" w:styleId="bluebox">
    <w:name w:val="blue box"/>
    <w:basedOn w:val="Normal"/>
    <w:rsid w:val="00B312D9"/>
    <w:pPr>
      <w:pBdr>
        <w:top w:val="single" w:sz="48" w:space="1" w:color="CFE7ED" w:themeColor="accent1" w:themeTint="33"/>
        <w:left w:val="single" w:sz="48" w:space="4" w:color="CFE7ED" w:themeColor="accent1" w:themeTint="33"/>
        <w:bottom w:val="single" w:sz="48" w:space="1" w:color="CFE7ED" w:themeColor="accent1" w:themeTint="33"/>
        <w:right w:val="single" w:sz="48" w:space="4" w:color="CFE7ED" w:themeColor="accent1" w:themeTint="33"/>
      </w:pBdr>
      <w:shd w:val="clear" w:color="auto" w:fill="CFE7ED" w:themeFill="accent1" w:themeFillTint="33"/>
      <w:spacing w:after="100"/>
      <w:ind w:left="187" w:right="187"/>
    </w:pPr>
    <w:rPr>
      <w:rFonts w:eastAsia="Cambria"/>
    </w:rPr>
  </w:style>
  <w:style w:type="numbering" w:customStyle="1" w:styleId="labsteps">
    <w:name w:val="lab steps"/>
    <w:rsid w:val="00FA0951"/>
  </w:style>
  <w:style w:type="paragraph" w:customStyle="1" w:styleId="materialslist">
    <w:name w:val="materials list"/>
    <w:basedOn w:val="Normal"/>
    <w:rsid w:val="00FA0951"/>
  </w:style>
  <w:style w:type="paragraph" w:customStyle="1" w:styleId="redbox">
    <w:name w:val="red box"/>
    <w:basedOn w:val="bluebox"/>
    <w:rsid w:val="00765755"/>
  </w:style>
  <w:style w:type="paragraph" w:styleId="NormalWeb">
    <w:name w:val="Normal (Web)"/>
    <w:basedOn w:val="Normal"/>
    <w:uiPriority w:val="99"/>
    <w:unhideWhenUsed/>
    <w:rsid w:val="00D35AE4"/>
    <w:pPr>
      <w:keepNext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7446">
          <w:marLeft w:val="274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2214">
          <w:marLeft w:val="274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chwartzmann\Desktop\Lab%20guide%20shell%20Edgenuity.dotx" TargetMode="External"/></Relationships>
</file>

<file path=word/theme/theme1.xml><?xml version="1.0" encoding="utf-8"?>
<a:theme xmlns:a="http://schemas.openxmlformats.org/drawingml/2006/main" name="Office Theme">
  <a:themeElements>
    <a:clrScheme name="Jupiter">
      <a:dk1>
        <a:srgbClr val="333333"/>
      </a:dk1>
      <a:lt1>
        <a:srgbClr val="FFFFFF"/>
      </a:lt1>
      <a:dk2>
        <a:srgbClr val="6E7075"/>
      </a:dk2>
      <a:lt2>
        <a:srgbClr val="C1BFBF"/>
      </a:lt2>
      <a:accent1>
        <a:srgbClr val="327788"/>
      </a:accent1>
      <a:accent2>
        <a:srgbClr val="F78D26"/>
      </a:accent2>
      <a:accent3>
        <a:srgbClr val="7FB14D"/>
      </a:accent3>
      <a:accent4>
        <a:srgbClr val="349591"/>
      </a:accent4>
      <a:accent5>
        <a:srgbClr val="7030A0"/>
      </a:accent5>
      <a:accent6>
        <a:srgbClr val="F4473C"/>
      </a:accent6>
      <a:hlink>
        <a:srgbClr val="47A5C9"/>
      </a:hlink>
      <a:folHlink>
        <a:srgbClr val="798EE0"/>
      </a:folHlink>
    </a:clrScheme>
    <a:fontScheme name="Tem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  <a:ln w="3175">
          <a:solidFill>
            <a:schemeClr val="accent1"/>
          </a:solidFill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23c08e2c-2ed2-4c06-80fd-450e2664af30" xsi:nil="true"/>
    <TaxCatchAll xmlns="8e8c147c-4a44-4efb-abf1-e3af25080dca"/>
    <TaxKeywordTaxHTField xmlns="8e8c147c-4a44-4efb-abf1-e3af25080dca">
      <Terms xmlns="http://schemas.microsoft.com/office/infopath/2007/PartnerControls"/>
    </TaxKeywordTaxHTField>
    <_dlc_DocId xmlns="8e8c147c-4a44-4efb-abf1-e3af25080dca">NYTQRMT4MAHZ-2-56139</_dlc_DocId>
    <_dlc_DocIdUrl xmlns="8e8c147c-4a44-4efb-abf1-e3af25080dca">
      <Url>http://eportal.education2020.com/Curriculum/CSCI/_layouts/DocIdRedir.aspx?ID=NYTQRMT4MAHZ-2-56139</Url>
      <Description>NYTQRMT4MAHZ-2-56139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2C88D9F4344BADCDA882C8950231" ma:contentTypeVersion="4" ma:contentTypeDescription="Create a new document." ma:contentTypeScope="" ma:versionID="eddc6ad3dbef7bc276fe9bbca89d34b3">
  <xsd:schema xmlns:xsd="http://www.w3.org/2001/XMLSchema" xmlns:xs="http://www.w3.org/2001/XMLSchema" xmlns:p="http://schemas.microsoft.com/office/2006/metadata/properties" xmlns:ns2="8e8c147c-4a44-4efb-abf1-e3af25080dca" xmlns:ns3="23c08e2c-2ed2-4c06-80fd-450e2664af30" targetNamespace="http://schemas.microsoft.com/office/2006/metadata/properties" ma:root="true" ma:fieldsID="d91eed2d6c4049d8196900240caec9a1" ns2:_="" ns3:_="">
    <xsd:import namespace="8e8c147c-4a44-4efb-abf1-e3af25080dca"/>
    <xsd:import namespace="23c08e2c-2ed2-4c06-80fd-450e2664af3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c147c-4a44-4efb-abf1-e3af25080dc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c92f40f2-0dae-420a-b818-205efde7779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144788f-eb56-466f-9027-41993022a6df}" ma:internalName="TaxCatchAll" ma:showField="CatchAllData" ma:web="8e8c147c-4a44-4efb-abf1-e3af25080d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08e2c-2ed2-4c06-80fd-450e2664af30" elementFormDefault="qualified">
    <xsd:import namespace="http://schemas.microsoft.com/office/2006/documentManagement/types"/>
    <xsd:import namespace="http://schemas.microsoft.com/office/infopath/2007/PartnerControls"/>
    <xsd:element name="Order0" ma:index="14" nillable="true" ma:displayName="Order" ma:internalName="Order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213368-E141-4BB4-956B-33A77E765E0B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23c08e2c-2ed2-4c06-80fd-450e2664af30"/>
    <ds:schemaRef ds:uri="http://purl.org/dc/terms/"/>
    <ds:schemaRef ds:uri="http://schemas.microsoft.com/office/infopath/2007/PartnerControls"/>
    <ds:schemaRef ds:uri="8e8c147c-4a44-4efb-abf1-e3af25080dca"/>
  </ds:schemaRefs>
</ds:datastoreItem>
</file>

<file path=customXml/itemProps2.xml><?xml version="1.0" encoding="utf-8"?>
<ds:datastoreItem xmlns:ds="http://schemas.openxmlformats.org/officeDocument/2006/customXml" ds:itemID="{1B042D97-F45D-4090-A7C6-3EADA3727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c147c-4a44-4efb-abf1-e3af25080dca"/>
    <ds:schemaRef ds:uri="23c08e2c-2ed2-4c06-80fd-450e2664a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79F663-C238-4F4C-947A-55703FBB474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46B0A58-0B71-42DB-A2EC-D225DFC8C2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 guide shell Edgenuity</Template>
  <TotalTime>1</TotalTime>
  <Pages>10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12498</CharactersWithSpaces>
  <SharedDoc>false</SharedDoc>
  <HLinks>
    <vt:vector size="24" baseType="variant">
      <vt:variant>
        <vt:i4>589941</vt:i4>
      </vt:variant>
      <vt:variant>
        <vt:i4>90</vt:i4>
      </vt:variant>
      <vt:variant>
        <vt:i4>0</vt:i4>
      </vt:variant>
      <vt:variant>
        <vt:i4>5</vt:i4>
      </vt:variant>
      <vt:variant>
        <vt:lpwstr>http://www.firemath.info/</vt:lpwstr>
      </vt:variant>
      <vt:variant>
        <vt:lpwstr/>
      </vt:variant>
      <vt:variant>
        <vt:i4>5046390</vt:i4>
      </vt:variant>
      <vt:variant>
        <vt:i4>87</vt:i4>
      </vt:variant>
      <vt:variant>
        <vt:i4>0</vt:i4>
      </vt:variant>
      <vt:variant>
        <vt:i4>5</vt:i4>
      </vt:variant>
      <vt:variant>
        <vt:lpwstr>http://www.codeproject.com/KB/scripting/htmlarea.aspx</vt:lpwstr>
      </vt:variant>
      <vt:variant>
        <vt:lpwstr/>
      </vt:variant>
      <vt:variant>
        <vt:i4>4063296</vt:i4>
      </vt:variant>
      <vt:variant>
        <vt:i4>84</vt:i4>
      </vt:variant>
      <vt:variant>
        <vt:i4>0</vt:i4>
      </vt:variant>
      <vt:variant>
        <vt:i4>5</vt:i4>
      </vt:variant>
      <vt:variant>
        <vt:lpwstr>http://www.openwebware.com/</vt:lpwstr>
      </vt:variant>
      <vt:variant>
        <vt:lpwstr/>
      </vt:variant>
      <vt:variant>
        <vt:i4>7929884</vt:i4>
      </vt:variant>
      <vt:variant>
        <vt:i4>-1</vt:i4>
      </vt:variant>
      <vt:variant>
        <vt:i4>1029</vt:i4>
      </vt:variant>
      <vt:variant>
        <vt:i4>1</vt:i4>
      </vt:variant>
      <vt:variant>
        <vt:lpwstr>jupiter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Hunsley</dc:creator>
  <cp:lastModifiedBy>Janette Rickels</cp:lastModifiedBy>
  <cp:revision>2</cp:revision>
  <cp:lastPrinted>2015-07-07T16:58:00Z</cp:lastPrinted>
  <dcterms:created xsi:type="dcterms:W3CDTF">2019-03-26T15:40:00Z</dcterms:created>
  <dcterms:modified xsi:type="dcterms:W3CDTF">2019-03-26T15:40:00Z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0x010100A05C2C88D9F4344BADCDA882C8950231</vt:lpwstr>
  </property>
  <property fmtid="{D5CDD505-2E9C-101B-9397-08002B2CF9AE}" pid="3" name="_dlc_DocIdItemGuid">
    <vt:lpwstr>7e313799-b640-4ff3-be1a-194c3b88d28d</vt:lpwstr>
  </property>
  <property fmtid="{D5CDD505-2E9C-101B-9397-08002B2CF9AE}" pid="4" name="TaxKeyword">
    <vt:lpwstr/>
  </property>
</Properties>
</file>